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BBAF" w14:textId="77777777" w:rsidR="00C26582" w:rsidRPr="005A5EF5" w:rsidRDefault="00A86071">
      <w:pPr>
        <w:rPr>
          <w:rFonts w:ascii="Optima" w:eastAsia="Belleza" w:hAnsi="Optima" w:cs="Belleza"/>
        </w:rPr>
      </w:pPr>
      <w:r w:rsidRPr="005A5EF5">
        <w:rPr>
          <w:rFonts w:ascii="Optima" w:hAnsi="Optima"/>
          <w:noProof/>
        </w:rPr>
        <w:drawing>
          <wp:anchor distT="0" distB="0" distL="114300" distR="114300" simplePos="0" relativeHeight="251658240" behindDoc="0" locked="0" layoutInCell="1" hidden="0" allowOverlap="1" wp14:anchorId="2DD20390" wp14:editId="6CDF82C0">
            <wp:simplePos x="0" y="0"/>
            <wp:positionH relativeFrom="column">
              <wp:posOffset>1</wp:posOffset>
            </wp:positionH>
            <wp:positionV relativeFrom="paragraph">
              <wp:posOffset>0</wp:posOffset>
            </wp:positionV>
            <wp:extent cx="1701800" cy="1511300"/>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01800" cy="1511300"/>
                    </a:xfrm>
                    <a:prstGeom prst="rect">
                      <a:avLst/>
                    </a:prstGeom>
                    <a:ln/>
                  </pic:spPr>
                </pic:pic>
              </a:graphicData>
            </a:graphic>
          </wp:anchor>
        </w:drawing>
      </w:r>
    </w:p>
    <w:p w14:paraId="77F1D3E1" w14:textId="77777777" w:rsidR="00C26582" w:rsidRPr="005A5EF5" w:rsidRDefault="00C26582">
      <w:pPr>
        <w:rPr>
          <w:rFonts w:ascii="Optima" w:eastAsia="Belleza" w:hAnsi="Optima" w:cs="Belleza"/>
        </w:rPr>
      </w:pPr>
    </w:p>
    <w:p w14:paraId="135A5E7E" w14:textId="77777777" w:rsidR="00C26582" w:rsidRPr="005A5EF5" w:rsidRDefault="00C26582">
      <w:pPr>
        <w:rPr>
          <w:rFonts w:ascii="Optima" w:eastAsia="Belleza" w:hAnsi="Optima" w:cs="Belleza"/>
        </w:rPr>
      </w:pPr>
    </w:p>
    <w:p w14:paraId="0CE7D614" w14:textId="77777777" w:rsidR="00C26582" w:rsidRPr="005A5EF5" w:rsidRDefault="00A86071">
      <w:pPr>
        <w:pBdr>
          <w:top w:val="nil"/>
          <w:left w:val="nil"/>
          <w:bottom w:val="nil"/>
          <w:right w:val="nil"/>
          <w:between w:val="nil"/>
        </w:pBdr>
        <w:tabs>
          <w:tab w:val="center" w:pos="4680"/>
          <w:tab w:val="right" w:pos="9360"/>
        </w:tabs>
        <w:jc w:val="center"/>
        <w:rPr>
          <w:rFonts w:ascii="Optima" w:eastAsia="Belleza" w:hAnsi="Optima" w:cs="Belleza"/>
          <w:b/>
          <w:color w:val="000000"/>
          <w:sz w:val="28"/>
          <w:szCs w:val="28"/>
        </w:rPr>
      </w:pPr>
      <w:r w:rsidRPr="005A5EF5">
        <w:rPr>
          <w:rFonts w:ascii="Optima" w:eastAsia="Belleza" w:hAnsi="Optima" w:cs="Belleza"/>
          <w:color w:val="000000"/>
        </w:rPr>
        <w:tab/>
      </w:r>
      <w:r w:rsidRPr="005A5EF5">
        <w:rPr>
          <w:rFonts w:ascii="Optima" w:eastAsia="Belleza" w:hAnsi="Optima" w:cs="Belleza"/>
          <w:b/>
          <w:color w:val="000000"/>
          <w:sz w:val="28"/>
          <w:szCs w:val="28"/>
        </w:rPr>
        <w:t>THE GUILD OF TEMPLE MUSICIANS</w:t>
      </w:r>
    </w:p>
    <w:p w14:paraId="350C69A0" w14:textId="77777777" w:rsidR="00C26582" w:rsidRPr="005A5EF5" w:rsidRDefault="00A86071">
      <w:pPr>
        <w:pBdr>
          <w:top w:val="nil"/>
          <w:left w:val="nil"/>
          <w:bottom w:val="nil"/>
          <w:right w:val="nil"/>
          <w:between w:val="nil"/>
        </w:pBdr>
        <w:tabs>
          <w:tab w:val="center" w:pos="4680"/>
          <w:tab w:val="right" w:pos="9360"/>
        </w:tabs>
        <w:jc w:val="center"/>
        <w:rPr>
          <w:rFonts w:ascii="Optima" w:eastAsia="Belleza" w:hAnsi="Optima" w:cs="Belleza"/>
          <w:b/>
          <w:color w:val="000000"/>
          <w:sz w:val="28"/>
          <w:szCs w:val="28"/>
        </w:rPr>
      </w:pPr>
      <w:r w:rsidRPr="005A5EF5">
        <w:rPr>
          <w:rFonts w:ascii="Optima" w:eastAsia="Belleza" w:hAnsi="Optima" w:cs="Belleza"/>
          <w:b/>
          <w:color w:val="000000"/>
          <w:sz w:val="28"/>
          <w:szCs w:val="28"/>
        </w:rPr>
        <w:t>MENTORING PROJECT</w:t>
      </w:r>
    </w:p>
    <w:p w14:paraId="383CE6FB" w14:textId="77777777" w:rsidR="00C26582" w:rsidRPr="005A5EF5" w:rsidRDefault="00C26582">
      <w:pPr>
        <w:pBdr>
          <w:top w:val="nil"/>
          <w:left w:val="nil"/>
          <w:bottom w:val="nil"/>
          <w:right w:val="nil"/>
          <w:between w:val="nil"/>
        </w:pBdr>
        <w:tabs>
          <w:tab w:val="center" w:pos="4680"/>
          <w:tab w:val="right" w:pos="9360"/>
        </w:tabs>
        <w:jc w:val="center"/>
        <w:rPr>
          <w:rFonts w:ascii="Optima" w:eastAsia="Belleza" w:hAnsi="Optima" w:cs="Belleza"/>
          <w:b/>
          <w:color w:val="000000"/>
          <w:sz w:val="36"/>
          <w:szCs w:val="36"/>
        </w:rPr>
      </w:pPr>
    </w:p>
    <w:p w14:paraId="13760C72" w14:textId="77777777" w:rsidR="00C26582" w:rsidRPr="005A5EF5" w:rsidRDefault="00A86071">
      <w:pPr>
        <w:pBdr>
          <w:top w:val="nil"/>
          <w:left w:val="nil"/>
          <w:bottom w:val="nil"/>
          <w:right w:val="nil"/>
          <w:between w:val="nil"/>
        </w:pBdr>
        <w:tabs>
          <w:tab w:val="center" w:pos="4680"/>
          <w:tab w:val="right" w:pos="9360"/>
        </w:tabs>
        <w:jc w:val="center"/>
        <w:rPr>
          <w:rFonts w:ascii="Optima" w:eastAsia="Belleza" w:hAnsi="Optima" w:cs="Belleza"/>
          <w:b/>
          <w:color w:val="000000"/>
          <w:sz w:val="36"/>
          <w:szCs w:val="36"/>
        </w:rPr>
      </w:pPr>
      <w:r w:rsidRPr="005A5EF5">
        <w:rPr>
          <w:rFonts w:ascii="Optima" w:eastAsia="Belleza" w:hAnsi="Optima" w:cs="Belleza"/>
          <w:b/>
          <w:color w:val="000000"/>
          <w:sz w:val="36"/>
          <w:szCs w:val="36"/>
        </w:rPr>
        <w:t>MENTEE APPLICATION FORM</w:t>
      </w:r>
    </w:p>
    <w:p w14:paraId="32C81C0D" w14:textId="77777777" w:rsidR="00C26582" w:rsidRPr="005A5EF5" w:rsidRDefault="00A86071">
      <w:pPr>
        <w:tabs>
          <w:tab w:val="left" w:pos="511"/>
        </w:tabs>
        <w:rPr>
          <w:rFonts w:ascii="Optima" w:eastAsia="Belleza" w:hAnsi="Optima" w:cs="Belleza"/>
        </w:rPr>
      </w:pPr>
      <w:r w:rsidRPr="005A5EF5">
        <w:rPr>
          <w:rFonts w:ascii="Optima" w:eastAsia="Belleza" w:hAnsi="Optima" w:cs="Belleza"/>
        </w:rPr>
        <w:br/>
      </w:r>
    </w:p>
    <w:p w14:paraId="41E8DFC3" w14:textId="77777777" w:rsidR="00C26582" w:rsidRPr="005A5EF5" w:rsidRDefault="00A86071">
      <w:pPr>
        <w:tabs>
          <w:tab w:val="left" w:pos="511"/>
        </w:tabs>
        <w:rPr>
          <w:rFonts w:ascii="Optima" w:eastAsia="Belleza" w:hAnsi="Optima" w:cs="Belleza"/>
          <w:i/>
        </w:rPr>
      </w:pPr>
      <w:r w:rsidRPr="005A5EF5">
        <w:rPr>
          <w:rFonts w:ascii="Optima" w:eastAsia="Belleza" w:hAnsi="Optima" w:cs="Belleza"/>
          <w:i/>
        </w:rPr>
        <w:t>You may either fill in this form in Word and return it by email, or you can print it out and fill it in by hand and then scan it and email it to Cantor Abby Gostein, Mentoring Project Coordinator, a</w:t>
      </w:r>
      <w:r w:rsidR="007E34BE">
        <w:rPr>
          <w:rFonts w:ascii="Optima" w:eastAsia="Belleza" w:hAnsi="Optima" w:cs="Belleza"/>
          <w:i/>
        </w:rPr>
        <w:t xml:space="preserve">t </w:t>
      </w:r>
      <w:hyperlink r:id="rId8" w:history="1">
        <w:r w:rsidR="007E34BE" w:rsidRPr="007E34BE">
          <w:rPr>
            <w:rStyle w:val="Hyperlink"/>
            <w:rFonts w:ascii="Optima" w:eastAsia="Belleza" w:hAnsi="Optima" w:cs="Belleza"/>
            <w:i/>
          </w:rPr>
          <w:t>agostein@templemusicians.org</w:t>
        </w:r>
      </w:hyperlink>
      <w:r w:rsidR="007E34BE">
        <w:rPr>
          <w:rFonts w:ascii="Optima" w:eastAsia="Belleza" w:hAnsi="Optima" w:cs="Belleza"/>
          <w:i/>
        </w:rPr>
        <w:t>.</w:t>
      </w:r>
    </w:p>
    <w:p w14:paraId="1DDD08CB" w14:textId="77777777" w:rsidR="00C26582" w:rsidRPr="005A5EF5" w:rsidRDefault="00C26582">
      <w:pPr>
        <w:tabs>
          <w:tab w:val="left" w:pos="511"/>
        </w:tabs>
        <w:rPr>
          <w:rFonts w:ascii="Optima" w:eastAsia="Belleza" w:hAnsi="Optima" w:cs="Belleza"/>
          <w:i/>
        </w:rPr>
      </w:pPr>
    </w:p>
    <w:p w14:paraId="43A71C20" w14:textId="77777777" w:rsidR="00C26582" w:rsidRPr="005A5EF5" w:rsidRDefault="00A86071">
      <w:pPr>
        <w:rPr>
          <w:rFonts w:ascii="Optima" w:eastAsia="Belleza" w:hAnsi="Optima" w:cs="Belleza"/>
        </w:rPr>
      </w:pPr>
      <w:r w:rsidRPr="005A5EF5">
        <w:rPr>
          <w:rFonts w:ascii="Optima" w:eastAsia="Belleza" w:hAnsi="Optima" w:cs="Belleza"/>
        </w:rPr>
        <w:t xml:space="preserve">Applicant Name:  </w:t>
      </w:r>
      <w:r w:rsidR="007E34BE">
        <w:rPr>
          <w:rFonts w:ascii="Optima" w:eastAsia="Belleza" w:hAnsi="Optima" w:cs="Belleza"/>
        </w:rPr>
        <w:fldChar w:fldCharType="begin">
          <w:ffData>
            <w:name w:val="Text1"/>
            <w:enabled/>
            <w:calcOnExit w:val="0"/>
            <w:textInput/>
          </w:ffData>
        </w:fldChar>
      </w:r>
      <w:bookmarkStart w:id="0" w:name="Text1"/>
      <w:r w:rsidR="007E34BE">
        <w:rPr>
          <w:rFonts w:ascii="Optima" w:eastAsia="Belleza" w:hAnsi="Optima" w:cs="Belleza"/>
        </w:rPr>
        <w:instrText xml:space="preserve"> FORMTEXT </w:instrText>
      </w:r>
      <w:r w:rsidR="007E34BE">
        <w:rPr>
          <w:rFonts w:ascii="Optima" w:eastAsia="Belleza" w:hAnsi="Optima" w:cs="Belleza"/>
        </w:rPr>
      </w:r>
      <w:r w:rsidR="007E34BE">
        <w:rPr>
          <w:rFonts w:ascii="Optima" w:eastAsia="Belleza" w:hAnsi="Optima" w:cs="Belleza"/>
        </w:rPr>
        <w:fldChar w:fldCharType="separate"/>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rPr>
        <w:fldChar w:fldCharType="end"/>
      </w:r>
      <w:bookmarkEnd w:id="0"/>
    </w:p>
    <w:p w14:paraId="7CEEE34B" w14:textId="77777777" w:rsidR="00C26582" w:rsidRPr="005A5EF5" w:rsidRDefault="00C26582">
      <w:pPr>
        <w:rPr>
          <w:rFonts w:ascii="Optima" w:eastAsia="Belleza" w:hAnsi="Optima" w:cs="Belleza"/>
        </w:rPr>
      </w:pPr>
    </w:p>
    <w:p w14:paraId="7392B51F" w14:textId="77777777" w:rsidR="00C26582" w:rsidRPr="005A5EF5" w:rsidRDefault="00A86071">
      <w:pPr>
        <w:rPr>
          <w:rFonts w:ascii="Optima" w:eastAsia="Belleza" w:hAnsi="Optima" w:cs="Belleza"/>
        </w:rPr>
      </w:pPr>
      <w:r w:rsidRPr="005A5EF5">
        <w:rPr>
          <w:rFonts w:ascii="Optima" w:eastAsia="Belleza" w:hAnsi="Optima" w:cs="Belleza"/>
        </w:rPr>
        <w:t>Email:</w:t>
      </w:r>
      <w:r w:rsidR="007E34BE">
        <w:rPr>
          <w:rFonts w:ascii="Optima" w:eastAsia="Belleza" w:hAnsi="Optima" w:cs="Belleza"/>
        </w:rPr>
        <w:t xml:space="preserve">  </w:t>
      </w:r>
      <w:r w:rsidR="007E34BE">
        <w:rPr>
          <w:rFonts w:ascii="Optima" w:eastAsia="Belleza" w:hAnsi="Optima" w:cs="Belleza"/>
        </w:rPr>
        <w:fldChar w:fldCharType="begin">
          <w:ffData>
            <w:name w:val="Text2"/>
            <w:enabled/>
            <w:calcOnExit w:val="0"/>
            <w:textInput/>
          </w:ffData>
        </w:fldChar>
      </w:r>
      <w:bookmarkStart w:id="1" w:name="Text2"/>
      <w:r w:rsidR="007E34BE">
        <w:rPr>
          <w:rFonts w:ascii="Optima" w:eastAsia="Belleza" w:hAnsi="Optima" w:cs="Belleza"/>
        </w:rPr>
        <w:instrText xml:space="preserve"> FORMTEXT </w:instrText>
      </w:r>
      <w:r w:rsidR="007E34BE">
        <w:rPr>
          <w:rFonts w:ascii="Optima" w:eastAsia="Belleza" w:hAnsi="Optima" w:cs="Belleza"/>
        </w:rPr>
      </w:r>
      <w:r w:rsidR="007E34BE">
        <w:rPr>
          <w:rFonts w:ascii="Optima" w:eastAsia="Belleza" w:hAnsi="Optima" w:cs="Belleza"/>
        </w:rPr>
        <w:fldChar w:fldCharType="separate"/>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rPr>
        <w:fldChar w:fldCharType="end"/>
      </w:r>
      <w:bookmarkEnd w:id="1"/>
    </w:p>
    <w:p w14:paraId="5E3B5049" w14:textId="77777777" w:rsidR="00C26582" w:rsidRPr="005A5EF5" w:rsidRDefault="00C26582">
      <w:pPr>
        <w:rPr>
          <w:rFonts w:ascii="Optima" w:eastAsia="Belleza" w:hAnsi="Optima" w:cs="Belleza"/>
        </w:rPr>
      </w:pPr>
    </w:p>
    <w:p w14:paraId="2483DB42" w14:textId="77777777" w:rsidR="00C26582" w:rsidRPr="005A5EF5" w:rsidRDefault="00A86071">
      <w:pPr>
        <w:rPr>
          <w:rFonts w:ascii="Optima" w:eastAsia="Belleza" w:hAnsi="Optima" w:cs="Belleza"/>
        </w:rPr>
      </w:pPr>
      <w:r w:rsidRPr="005A5EF5">
        <w:rPr>
          <w:rFonts w:ascii="Optima" w:eastAsia="Belleza" w:hAnsi="Optima" w:cs="Belleza"/>
        </w:rPr>
        <w:t>Phone:</w:t>
      </w:r>
      <w:r w:rsidR="007E34BE">
        <w:rPr>
          <w:rFonts w:ascii="Optima" w:eastAsia="Belleza" w:hAnsi="Optima" w:cs="Belleza"/>
        </w:rPr>
        <w:t xml:space="preserve">  </w:t>
      </w:r>
      <w:r w:rsidR="007E34BE">
        <w:rPr>
          <w:rFonts w:ascii="Optima" w:eastAsia="Belleza" w:hAnsi="Optima" w:cs="Belleza"/>
        </w:rPr>
        <w:fldChar w:fldCharType="begin">
          <w:ffData>
            <w:name w:val="Text3"/>
            <w:enabled/>
            <w:calcOnExit w:val="0"/>
            <w:textInput/>
          </w:ffData>
        </w:fldChar>
      </w:r>
      <w:bookmarkStart w:id="2" w:name="Text3"/>
      <w:r w:rsidR="007E34BE">
        <w:rPr>
          <w:rFonts w:ascii="Optima" w:eastAsia="Belleza" w:hAnsi="Optima" w:cs="Belleza"/>
        </w:rPr>
        <w:instrText xml:space="preserve"> FORMTEXT </w:instrText>
      </w:r>
      <w:r w:rsidR="007E34BE">
        <w:rPr>
          <w:rFonts w:ascii="Optima" w:eastAsia="Belleza" w:hAnsi="Optima" w:cs="Belleza"/>
        </w:rPr>
      </w:r>
      <w:r w:rsidR="007E34BE">
        <w:rPr>
          <w:rFonts w:ascii="Optima" w:eastAsia="Belleza" w:hAnsi="Optima" w:cs="Belleza"/>
        </w:rPr>
        <w:fldChar w:fldCharType="separate"/>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rPr>
        <w:fldChar w:fldCharType="end"/>
      </w:r>
      <w:bookmarkEnd w:id="2"/>
    </w:p>
    <w:p w14:paraId="717F4B8A" w14:textId="77777777" w:rsidR="00C26582" w:rsidRPr="005A5EF5" w:rsidRDefault="00C26582">
      <w:pPr>
        <w:rPr>
          <w:rFonts w:ascii="Optima" w:eastAsia="Belleza" w:hAnsi="Optima" w:cs="Belleza"/>
        </w:rPr>
      </w:pPr>
    </w:p>
    <w:p w14:paraId="3B81E1CC" w14:textId="77777777" w:rsidR="00C26582" w:rsidRPr="005A5EF5" w:rsidRDefault="00A86071">
      <w:pPr>
        <w:rPr>
          <w:rFonts w:ascii="Optima" w:eastAsia="Belleza" w:hAnsi="Optima" w:cs="Belleza"/>
        </w:rPr>
      </w:pPr>
      <w:r w:rsidRPr="005A5EF5">
        <w:rPr>
          <w:rFonts w:ascii="Optima" w:eastAsia="Belleza" w:hAnsi="Optima" w:cs="Belleza"/>
        </w:rPr>
        <w:t>Address:</w:t>
      </w:r>
      <w:r w:rsidR="007E34BE">
        <w:rPr>
          <w:rFonts w:ascii="Optima" w:eastAsia="Belleza" w:hAnsi="Optima" w:cs="Belleza"/>
        </w:rPr>
        <w:t xml:space="preserve">  </w:t>
      </w:r>
      <w:r w:rsidR="007E34BE">
        <w:rPr>
          <w:rFonts w:ascii="Optima" w:eastAsia="Belleza" w:hAnsi="Optima" w:cs="Belleza"/>
        </w:rPr>
        <w:fldChar w:fldCharType="begin">
          <w:ffData>
            <w:name w:val="Text4"/>
            <w:enabled/>
            <w:calcOnExit w:val="0"/>
            <w:textInput/>
          </w:ffData>
        </w:fldChar>
      </w:r>
      <w:bookmarkStart w:id="3" w:name="Text4"/>
      <w:r w:rsidR="007E34BE">
        <w:rPr>
          <w:rFonts w:ascii="Optima" w:eastAsia="Belleza" w:hAnsi="Optima" w:cs="Belleza"/>
        </w:rPr>
        <w:instrText xml:space="preserve"> FORMTEXT </w:instrText>
      </w:r>
      <w:r w:rsidR="007E34BE">
        <w:rPr>
          <w:rFonts w:ascii="Optima" w:eastAsia="Belleza" w:hAnsi="Optima" w:cs="Belleza"/>
        </w:rPr>
      </w:r>
      <w:r w:rsidR="007E34BE">
        <w:rPr>
          <w:rFonts w:ascii="Optima" w:eastAsia="Belleza" w:hAnsi="Optima" w:cs="Belleza"/>
        </w:rPr>
        <w:fldChar w:fldCharType="separate"/>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rPr>
        <w:fldChar w:fldCharType="end"/>
      </w:r>
      <w:bookmarkEnd w:id="3"/>
    </w:p>
    <w:p w14:paraId="00C021E9" w14:textId="77777777" w:rsidR="00C26582" w:rsidRPr="005A5EF5" w:rsidRDefault="00C26582">
      <w:pPr>
        <w:rPr>
          <w:rFonts w:ascii="Optima" w:eastAsia="Belleza" w:hAnsi="Optima" w:cs="Belleza"/>
        </w:rPr>
      </w:pPr>
    </w:p>
    <w:p w14:paraId="65E1901B" w14:textId="77777777" w:rsidR="00C26582" w:rsidRPr="005A5EF5" w:rsidRDefault="00A86071">
      <w:pPr>
        <w:rPr>
          <w:rFonts w:ascii="Optima" w:eastAsia="Belleza" w:hAnsi="Optima" w:cs="Belleza"/>
        </w:rPr>
      </w:pPr>
      <w:r w:rsidRPr="005A5EF5">
        <w:rPr>
          <w:rFonts w:ascii="Optima" w:eastAsia="Belleza" w:hAnsi="Optima" w:cs="Belleza"/>
        </w:rPr>
        <w:t>Website/s (if applicable):</w:t>
      </w:r>
      <w:r w:rsidR="007E34BE">
        <w:rPr>
          <w:rFonts w:ascii="Optima" w:eastAsia="Belleza" w:hAnsi="Optima" w:cs="Belleza"/>
        </w:rPr>
        <w:t xml:space="preserve">  </w:t>
      </w:r>
      <w:r w:rsidR="007E34BE">
        <w:rPr>
          <w:rFonts w:ascii="Optima" w:eastAsia="Belleza" w:hAnsi="Optima" w:cs="Belleza"/>
        </w:rPr>
        <w:fldChar w:fldCharType="begin">
          <w:ffData>
            <w:name w:val="Text5"/>
            <w:enabled/>
            <w:calcOnExit w:val="0"/>
            <w:textInput/>
          </w:ffData>
        </w:fldChar>
      </w:r>
      <w:bookmarkStart w:id="4" w:name="Text5"/>
      <w:r w:rsidR="007E34BE">
        <w:rPr>
          <w:rFonts w:ascii="Optima" w:eastAsia="Belleza" w:hAnsi="Optima" w:cs="Belleza"/>
        </w:rPr>
        <w:instrText xml:space="preserve"> FORMTEXT </w:instrText>
      </w:r>
      <w:r w:rsidR="007E34BE">
        <w:rPr>
          <w:rFonts w:ascii="Optima" w:eastAsia="Belleza" w:hAnsi="Optima" w:cs="Belleza"/>
        </w:rPr>
      </w:r>
      <w:r w:rsidR="007E34BE">
        <w:rPr>
          <w:rFonts w:ascii="Optima" w:eastAsia="Belleza" w:hAnsi="Optima" w:cs="Belleza"/>
        </w:rPr>
        <w:fldChar w:fldCharType="separate"/>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noProof/>
        </w:rPr>
        <w:t> </w:t>
      </w:r>
      <w:r w:rsidR="007E34BE">
        <w:rPr>
          <w:rFonts w:ascii="Optima" w:eastAsia="Belleza" w:hAnsi="Optima" w:cs="Belleza"/>
        </w:rPr>
        <w:fldChar w:fldCharType="end"/>
      </w:r>
      <w:bookmarkEnd w:id="4"/>
    </w:p>
    <w:p w14:paraId="196238F3" w14:textId="77777777" w:rsidR="00C26582" w:rsidRPr="005A5EF5" w:rsidRDefault="00C26582">
      <w:pPr>
        <w:rPr>
          <w:rFonts w:ascii="Optima" w:eastAsia="Belleza" w:hAnsi="Optima" w:cs="Belleza"/>
          <w:i/>
        </w:rPr>
      </w:pPr>
    </w:p>
    <w:p w14:paraId="682F78C0" w14:textId="77777777" w:rsidR="00C26582" w:rsidRPr="005A5EF5" w:rsidRDefault="00A86071">
      <w:pPr>
        <w:rPr>
          <w:rFonts w:ascii="Optima" w:eastAsia="Belleza" w:hAnsi="Optima" w:cs="Belleza"/>
          <w:i/>
        </w:rPr>
      </w:pPr>
      <w:r w:rsidRPr="005A5EF5">
        <w:rPr>
          <w:rFonts w:ascii="Optima" w:eastAsia="Belleza" w:hAnsi="Optima" w:cs="Belleza"/>
          <w:i/>
        </w:rPr>
        <w:t>Take as much space as you need to answer these questions.</w:t>
      </w:r>
    </w:p>
    <w:p w14:paraId="0038399E" w14:textId="77777777" w:rsidR="00C26582" w:rsidRPr="005A5EF5" w:rsidRDefault="00C26582">
      <w:pPr>
        <w:rPr>
          <w:rFonts w:ascii="Optima" w:eastAsia="Belleza" w:hAnsi="Optima" w:cs="Belleza"/>
          <w:i/>
        </w:rPr>
      </w:pPr>
    </w:p>
    <w:p w14:paraId="08070A0A" w14:textId="77777777" w:rsidR="00C26582" w:rsidRDefault="00A86071">
      <w:pPr>
        <w:rPr>
          <w:rFonts w:ascii="Optima" w:eastAsia="Belleza" w:hAnsi="Optima" w:cs="Belleza"/>
          <w:b/>
        </w:rPr>
      </w:pPr>
      <w:r w:rsidRPr="005A5EF5">
        <w:rPr>
          <w:rFonts w:ascii="Optima" w:eastAsia="Belleza" w:hAnsi="Optima" w:cs="Belleza"/>
          <w:b/>
        </w:rPr>
        <w:t>Tell us about yourself, your journey as a musician working in Jewish spaces, what you’re doing now and how you came to be where you are:</w:t>
      </w:r>
    </w:p>
    <w:p w14:paraId="1118D87C" w14:textId="77777777" w:rsidR="007E34BE" w:rsidRPr="005A5EF5" w:rsidRDefault="007E34BE">
      <w:pPr>
        <w:rPr>
          <w:rFonts w:ascii="Optima" w:eastAsia="Belleza" w:hAnsi="Optima" w:cs="Belleza"/>
          <w:b/>
        </w:rPr>
      </w:pPr>
    </w:p>
    <w:p w14:paraId="0135CD68" w14:textId="77777777" w:rsidR="00C26582" w:rsidRPr="005A5EF5" w:rsidRDefault="007E34BE">
      <w:pPr>
        <w:rPr>
          <w:rFonts w:ascii="Optima" w:eastAsia="Belleza" w:hAnsi="Optima" w:cs="Belleza"/>
        </w:rPr>
      </w:pPr>
      <w:r>
        <w:rPr>
          <w:rFonts w:ascii="Optima" w:eastAsia="Belleza" w:hAnsi="Optima" w:cs="Belleza"/>
        </w:rPr>
        <w:fldChar w:fldCharType="begin">
          <w:ffData>
            <w:name w:val="Text6"/>
            <w:enabled/>
            <w:calcOnExit w:val="0"/>
            <w:textInput/>
          </w:ffData>
        </w:fldChar>
      </w:r>
      <w:bookmarkStart w:id="5" w:name="Text6"/>
      <w:r>
        <w:rPr>
          <w:rFonts w:ascii="Optima" w:eastAsia="Belleza" w:hAnsi="Optima" w:cs="Belleza"/>
        </w:rPr>
        <w:instrText xml:space="preserve"> FORMTEXT </w:instrText>
      </w:r>
      <w:r>
        <w:rPr>
          <w:rFonts w:ascii="Optima" w:eastAsia="Belleza" w:hAnsi="Optima" w:cs="Belleza"/>
        </w:rPr>
      </w:r>
      <w:r>
        <w:rPr>
          <w:rFonts w:ascii="Optima" w:eastAsia="Belleza" w:hAnsi="Optima" w:cs="Belleza"/>
        </w:rPr>
        <w:fldChar w:fldCharType="separate"/>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rPr>
        <w:fldChar w:fldCharType="end"/>
      </w:r>
      <w:bookmarkEnd w:id="5"/>
    </w:p>
    <w:p w14:paraId="0815B423" w14:textId="77777777" w:rsidR="00C26582" w:rsidRPr="005A5EF5" w:rsidRDefault="00C26582">
      <w:pPr>
        <w:rPr>
          <w:rFonts w:ascii="Optima" w:eastAsia="Belleza" w:hAnsi="Optima" w:cs="Belleza"/>
        </w:rPr>
      </w:pPr>
    </w:p>
    <w:p w14:paraId="43AC5807" w14:textId="77777777" w:rsidR="00C26582" w:rsidRPr="005A5EF5" w:rsidRDefault="00C26582">
      <w:pPr>
        <w:rPr>
          <w:rFonts w:ascii="Optima" w:eastAsia="Belleza" w:hAnsi="Optima" w:cs="Belleza"/>
        </w:rPr>
      </w:pPr>
    </w:p>
    <w:p w14:paraId="45B9DFCE" w14:textId="77777777" w:rsidR="00C26582" w:rsidRPr="005A5EF5" w:rsidRDefault="00C26582">
      <w:pPr>
        <w:rPr>
          <w:rFonts w:ascii="Optima" w:eastAsia="Belleza" w:hAnsi="Optima" w:cs="Belleza"/>
        </w:rPr>
      </w:pPr>
    </w:p>
    <w:p w14:paraId="06CBC4D2" w14:textId="77777777" w:rsidR="00C26582" w:rsidRPr="005A5EF5" w:rsidRDefault="00C26582">
      <w:pPr>
        <w:rPr>
          <w:rFonts w:ascii="Optima" w:eastAsia="Belleza" w:hAnsi="Optima" w:cs="Belleza"/>
          <w:b/>
        </w:rPr>
      </w:pPr>
    </w:p>
    <w:p w14:paraId="524A5DBE" w14:textId="77777777" w:rsidR="00C26582" w:rsidRPr="005A5EF5" w:rsidRDefault="00C26582">
      <w:pPr>
        <w:rPr>
          <w:rFonts w:ascii="Optima" w:eastAsia="Belleza" w:hAnsi="Optima" w:cs="Belleza"/>
          <w:b/>
        </w:rPr>
      </w:pPr>
    </w:p>
    <w:p w14:paraId="09FB175F" w14:textId="77777777" w:rsidR="00C26582" w:rsidRPr="005A5EF5" w:rsidRDefault="00C26582">
      <w:pPr>
        <w:rPr>
          <w:rFonts w:ascii="Optima" w:eastAsia="Belleza" w:hAnsi="Optima" w:cs="Belleza"/>
          <w:b/>
        </w:rPr>
      </w:pPr>
    </w:p>
    <w:p w14:paraId="00BC46B9" w14:textId="77777777" w:rsidR="00C26582" w:rsidRPr="005A5EF5" w:rsidRDefault="00C26582">
      <w:pPr>
        <w:rPr>
          <w:rFonts w:ascii="Optima" w:eastAsia="Belleza" w:hAnsi="Optima" w:cs="Belleza"/>
          <w:b/>
        </w:rPr>
      </w:pPr>
    </w:p>
    <w:p w14:paraId="51F1C4F4" w14:textId="77777777" w:rsidR="00C26582" w:rsidRPr="005A5EF5" w:rsidRDefault="00C26582">
      <w:pPr>
        <w:rPr>
          <w:rFonts w:ascii="Optima" w:eastAsia="Belleza" w:hAnsi="Optima" w:cs="Belleza"/>
          <w:b/>
        </w:rPr>
      </w:pPr>
    </w:p>
    <w:p w14:paraId="431DA2C0" w14:textId="77777777" w:rsidR="00C26582" w:rsidRPr="005A5EF5" w:rsidRDefault="00C26582">
      <w:pPr>
        <w:rPr>
          <w:rFonts w:ascii="Optima" w:eastAsia="Belleza" w:hAnsi="Optima" w:cs="Belleza"/>
          <w:b/>
        </w:rPr>
      </w:pPr>
    </w:p>
    <w:p w14:paraId="62F98A72" w14:textId="77777777" w:rsidR="00C26582" w:rsidRPr="005A5EF5" w:rsidRDefault="00A86071">
      <w:pPr>
        <w:rPr>
          <w:rFonts w:ascii="Optima" w:eastAsia="Belleza" w:hAnsi="Optima" w:cs="Belleza"/>
          <w:b/>
        </w:rPr>
      </w:pPr>
      <w:r w:rsidRPr="005A5EF5">
        <w:rPr>
          <w:rFonts w:ascii="Optima" w:eastAsia="Belleza" w:hAnsi="Optima" w:cs="Belleza"/>
          <w:b/>
        </w:rPr>
        <w:t>Why do you want to work with a GTM mentor?  What do you hope to get from the work?</w:t>
      </w:r>
    </w:p>
    <w:p w14:paraId="1A412A6E" w14:textId="77777777" w:rsidR="00C26582" w:rsidRDefault="00C26582">
      <w:pPr>
        <w:rPr>
          <w:rFonts w:ascii="Optima" w:eastAsia="Belleza" w:hAnsi="Optima" w:cs="Belleza"/>
        </w:rPr>
      </w:pPr>
    </w:p>
    <w:p w14:paraId="510590D5" w14:textId="77777777" w:rsidR="007E34BE" w:rsidRPr="005A5EF5" w:rsidRDefault="007E34BE">
      <w:pPr>
        <w:rPr>
          <w:rFonts w:ascii="Optima" w:eastAsia="Belleza" w:hAnsi="Optima" w:cs="Belleza"/>
        </w:rPr>
      </w:pPr>
      <w:r>
        <w:rPr>
          <w:rFonts w:ascii="Optima" w:eastAsia="Belleza" w:hAnsi="Optima" w:cs="Belleza"/>
        </w:rPr>
        <w:fldChar w:fldCharType="begin">
          <w:ffData>
            <w:name w:val="Text7"/>
            <w:enabled/>
            <w:calcOnExit w:val="0"/>
            <w:textInput/>
          </w:ffData>
        </w:fldChar>
      </w:r>
      <w:bookmarkStart w:id="6" w:name="Text7"/>
      <w:r>
        <w:rPr>
          <w:rFonts w:ascii="Optima" w:eastAsia="Belleza" w:hAnsi="Optima" w:cs="Belleza"/>
        </w:rPr>
        <w:instrText xml:space="preserve"> FORMTEXT </w:instrText>
      </w:r>
      <w:r>
        <w:rPr>
          <w:rFonts w:ascii="Optima" w:eastAsia="Belleza" w:hAnsi="Optima" w:cs="Belleza"/>
        </w:rPr>
      </w:r>
      <w:r>
        <w:rPr>
          <w:rFonts w:ascii="Optima" w:eastAsia="Belleza" w:hAnsi="Optima" w:cs="Belleza"/>
        </w:rPr>
        <w:fldChar w:fldCharType="separate"/>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rPr>
        <w:fldChar w:fldCharType="end"/>
      </w:r>
      <w:bookmarkEnd w:id="6"/>
    </w:p>
    <w:p w14:paraId="5D92112C" w14:textId="77777777" w:rsidR="00C26582" w:rsidRPr="005A5EF5" w:rsidRDefault="00C26582">
      <w:pPr>
        <w:rPr>
          <w:rFonts w:ascii="Optima" w:eastAsia="Belleza" w:hAnsi="Optima" w:cs="Belleza"/>
        </w:rPr>
      </w:pPr>
    </w:p>
    <w:p w14:paraId="47A99E00" w14:textId="77777777" w:rsidR="00C26582" w:rsidRPr="005A5EF5" w:rsidRDefault="00C26582">
      <w:pPr>
        <w:rPr>
          <w:rFonts w:ascii="Optima" w:eastAsia="Belleza" w:hAnsi="Optima" w:cs="Belleza"/>
        </w:rPr>
      </w:pPr>
    </w:p>
    <w:p w14:paraId="511F37BF" w14:textId="77777777" w:rsidR="00C26582" w:rsidRPr="005A5EF5" w:rsidRDefault="00C26582">
      <w:pPr>
        <w:rPr>
          <w:rFonts w:ascii="Optima" w:eastAsia="Belleza" w:hAnsi="Optima" w:cs="Belleza"/>
        </w:rPr>
      </w:pPr>
    </w:p>
    <w:p w14:paraId="35AA7ABF" w14:textId="77777777" w:rsidR="00C26582" w:rsidRPr="005A5EF5" w:rsidRDefault="00C26582">
      <w:pPr>
        <w:rPr>
          <w:rFonts w:ascii="Optima" w:eastAsia="Belleza" w:hAnsi="Optima" w:cs="Belleza"/>
        </w:rPr>
      </w:pPr>
    </w:p>
    <w:p w14:paraId="6833BB7D" w14:textId="77777777" w:rsidR="000B50C5" w:rsidRPr="005A5EF5" w:rsidRDefault="00A86071" w:rsidP="005A5EF5">
      <w:pPr>
        <w:rPr>
          <w:rFonts w:ascii="Optima" w:eastAsia="Belleza" w:hAnsi="Optima" w:cs="Belleza"/>
        </w:rPr>
      </w:pPr>
      <w:r w:rsidRPr="005A5EF5">
        <w:rPr>
          <w:rFonts w:ascii="Optima" w:eastAsia="Belleza" w:hAnsi="Optima" w:cs="Belleza"/>
        </w:rPr>
        <w:t xml:space="preserve">Indicate which of the following skill sets apply to you: </w:t>
      </w:r>
    </w:p>
    <w:p w14:paraId="23AC9CE7" w14:textId="77777777" w:rsidR="0076310E" w:rsidRPr="005A5EF5" w:rsidRDefault="00A86071" w:rsidP="0076310E">
      <w:pPr>
        <w:rPr>
          <w:rFonts w:ascii="Optima" w:eastAsia="Belleza" w:hAnsi="Optima" w:cs="Belleza"/>
        </w:rPr>
      </w:pPr>
      <w:r w:rsidRPr="005A5EF5">
        <w:rPr>
          <w:rFonts w:ascii="Optima" w:eastAsia="Belleza" w:hAnsi="Optima" w:cs="Belleza"/>
        </w:rPr>
        <w:t xml:space="preserve"> </w:t>
      </w:r>
      <w:bookmarkStart w:id="7" w:name="bookmark=id.ccn50k4celhr" w:colFirst="0" w:colLast="0"/>
      <w:bookmarkEnd w:id="7"/>
    </w:p>
    <w:p w14:paraId="300C1260"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
            <w:enabled/>
            <w:calcOnExit w:val="0"/>
            <w:checkBox>
              <w:sizeAuto/>
              <w:default w:val="0"/>
            </w:checkBox>
          </w:ffData>
        </w:fldChar>
      </w:r>
      <w:bookmarkStart w:id="8" w:name="Check1"/>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8"/>
      <w:r w:rsidRPr="005A5EF5">
        <w:rPr>
          <w:rFonts w:ascii="Optima" w:eastAsia="Belleza" w:hAnsi="Optima" w:cs="Belleza"/>
        </w:rPr>
        <w:tab/>
        <w:t>Cantorial vocal soloist</w:t>
      </w:r>
      <w:bookmarkStart w:id="9" w:name="bookmark=id.egze4w9adfqv" w:colFirst="0" w:colLast="0"/>
      <w:bookmarkEnd w:id="9"/>
    </w:p>
    <w:p w14:paraId="5A29B927"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
            <w:enabled/>
            <w:calcOnExit w:val="0"/>
            <w:checkBox>
              <w:sizeAuto/>
              <w:default w:val="0"/>
            </w:checkBox>
          </w:ffData>
        </w:fldChar>
      </w:r>
      <w:bookmarkStart w:id="10" w:name="Check2"/>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0"/>
      <w:r w:rsidRPr="005A5EF5">
        <w:rPr>
          <w:rFonts w:ascii="Optima" w:eastAsia="Belleza" w:hAnsi="Optima" w:cs="Belleza"/>
        </w:rPr>
        <w:tab/>
        <w:t>Collaborative pianist (accompanist</w:t>
      </w:r>
      <w:bookmarkStart w:id="11" w:name="bookmark=id.2s9jbeolxltt" w:colFirst="0" w:colLast="0"/>
      <w:bookmarkEnd w:id="11"/>
      <w:r w:rsidR="0076310E" w:rsidRPr="005A5EF5">
        <w:rPr>
          <w:rFonts w:ascii="Optima" w:eastAsia="Belleza" w:hAnsi="Optima" w:cs="Belleza"/>
        </w:rPr>
        <w:t>)</w:t>
      </w:r>
    </w:p>
    <w:p w14:paraId="0DB0E390"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3"/>
            <w:enabled/>
            <w:calcOnExit w:val="0"/>
            <w:checkBox>
              <w:sizeAuto/>
              <w:default w:val="0"/>
            </w:checkBox>
          </w:ffData>
        </w:fldChar>
      </w:r>
      <w:bookmarkStart w:id="12" w:name="Check3"/>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2"/>
      <w:r w:rsidRPr="005A5EF5">
        <w:rPr>
          <w:rFonts w:ascii="Optima" w:eastAsia="Belleza" w:hAnsi="Optima" w:cs="Belleza"/>
        </w:rPr>
        <w:tab/>
        <w:t>Other Instrumentalist (specify instruments):</w:t>
      </w:r>
      <w:bookmarkStart w:id="13" w:name="bookmark=id.1ej3j2fr82xv" w:colFirst="0" w:colLast="0"/>
      <w:bookmarkEnd w:id="13"/>
    </w:p>
    <w:p w14:paraId="5616CF59"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4"/>
            <w:enabled/>
            <w:calcOnExit w:val="0"/>
            <w:checkBox>
              <w:sizeAuto/>
              <w:default w:val="0"/>
            </w:checkBox>
          </w:ffData>
        </w:fldChar>
      </w:r>
      <w:bookmarkStart w:id="14" w:name="Check4"/>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4"/>
      <w:r w:rsidRPr="005A5EF5">
        <w:rPr>
          <w:rFonts w:ascii="Optima" w:eastAsia="Belleza" w:hAnsi="Optima" w:cs="Belleza"/>
        </w:rPr>
        <w:tab/>
        <w:t>Choir director</w:t>
      </w:r>
      <w:bookmarkStart w:id="15" w:name="bookmark=id.mqeh01lwl2zj" w:colFirst="0" w:colLast="0"/>
      <w:bookmarkEnd w:id="15"/>
    </w:p>
    <w:p w14:paraId="441D6079"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5"/>
            <w:enabled/>
            <w:calcOnExit w:val="0"/>
            <w:checkBox>
              <w:sizeAuto/>
              <w:default w:val="0"/>
            </w:checkBox>
          </w:ffData>
        </w:fldChar>
      </w:r>
      <w:bookmarkStart w:id="16" w:name="Check5"/>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6"/>
      <w:r w:rsidRPr="005A5EF5">
        <w:rPr>
          <w:rFonts w:ascii="Optima" w:eastAsia="Belleza" w:hAnsi="Optima" w:cs="Belleza"/>
        </w:rPr>
        <w:tab/>
        <w:t>Instrumental ensemble director</w:t>
      </w:r>
      <w:bookmarkStart w:id="17" w:name="bookmark=id.n30hmwb7pu0q" w:colFirst="0" w:colLast="0"/>
      <w:bookmarkEnd w:id="17"/>
    </w:p>
    <w:p w14:paraId="360AE550"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6"/>
            <w:enabled/>
            <w:calcOnExit w:val="0"/>
            <w:checkBox>
              <w:sizeAuto/>
              <w:default w:val="0"/>
            </w:checkBox>
          </w:ffData>
        </w:fldChar>
      </w:r>
      <w:bookmarkStart w:id="18" w:name="Check6"/>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8"/>
      <w:r w:rsidRPr="005A5EF5">
        <w:rPr>
          <w:rFonts w:ascii="Optima" w:eastAsia="Belleza" w:hAnsi="Optima" w:cs="Belleza"/>
        </w:rPr>
        <w:tab/>
        <w:t>Compose</w:t>
      </w:r>
      <w:bookmarkStart w:id="19" w:name="bookmark=id.kb65pfcew0d5" w:colFirst="0" w:colLast="0"/>
      <w:bookmarkEnd w:id="19"/>
      <w:r w:rsidR="0076310E" w:rsidRPr="005A5EF5">
        <w:rPr>
          <w:rFonts w:ascii="Optima" w:eastAsia="Belleza" w:hAnsi="Optima" w:cs="Belleza"/>
        </w:rPr>
        <w:t>r</w:t>
      </w:r>
    </w:p>
    <w:p w14:paraId="5B0C025B"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7"/>
            <w:enabled/>
            <w:calcOnExit w:val="0"/>
            <w:checkBox>
              <w:sizeAuto/>
              <w:default w:val="0"/>
            </w:checkBox>
          </w:ffData>
        </w:fldChar>
      </w:r>
      <w:bookmarkStart w:id="20" w:name="Check7"/>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0"/>
      <w:r w:rsidRPr="005A5EF5">
        <w:rPr>
          <w:rFonts w:ascii="Optima" w:eastAsia="Belleza" w:hAnsi="Optima" w:cs="Belleza"/>
        </w:rPr>
        <w:tab/>
        <w:t>Singer-songwriter</w:t>
      </w:r>
      <w:bookmarkStart w:id="21" w:name="bookmark=kix.qp8loshpfmvb" w:colFirst="0" w:colLast="0"/>
      <w:bookmarkEnd w:id="21"/>
    </w:p>
    <w:p w14:paraId="76C34428"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8"/>
            <w:enabled/>
            <w:calcOnExit w:val="0"/>
            <w:checkBox>
              <w:sizeAuto/>
              <w:default w:val="0"/>
            </w:checkBox>
          </w:ffData>
        </w:fldChar>
      </w:r>
      <w:bookmarkStart w:id="22" w:name="Check8"/>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2"/>
      <w:r w:rsidRPr="005A5EF5">
        <w:rPr>
          <w:rFonts w:ascii="Optima" w:eastAsia="Belleza" w:hAnsi="Optima" w:cs="Belleza"/>
        </w:rPr>
        <w:tab/>
        <w:t>Life cycle officiant</w:t>
      </w:r>
      <w:bookmarkStart w:id="23" w:name="bookmark=kix.3t43tkw6nlha" w:colFirst="0" w:colLast="0"/>
      <w:bookmarkEnd w:id="23"/>
    </w:p>
    <w:p w14:paraId="3C1AB056"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9"/>
            <w:enabled/>
            <w:calcOnExit w:val="0"/>
            <w:checkBox>
              <w:sizeAuto/>
              <w:default w:val="0"/>
            </w:checkBox>
          </w:ffData>
        </w:fldChar>
      </w:r>
      <w:bookmarkStart w:id="24" w:name="Check9"/>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4"/>
      <w:r w:rsidRPr="005A5EF5">
        <w:rPr>
          <w:rFonts w:ascii="Optima" w:eastAsia="Belleza" w:hAnsi="Optima" w:cs="Belleza"/>
        </w:rPr>
        <w:tab/>
        <w:t>Early childhood / Tot Shabbat music specialist</w:t>
      </w:r>
      <w:bookmarkStart w:id="25" w:name="bookmark=kix.63xr65tm2xz8" w:colFirst="0" w:colLast="0"/>
      <w:bookmarkEnd w:id="25"/>
    </w:p>
    <w:p w14:paraId="66EBAC2E"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0"/>
            <w:enabled/>
            <w:calcOnExit w:val="0"/>
            <w:checkBox>
              <w:sizeAuto/>
              <w:default w:val="0"/>
            </w:checkBox>
          </w:ffData>
        </w:fldChar>
      </w:r>
      <w:bookmarkStart w:id="26" w:name="Check10"/>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6"/>
      <w:r w:rsidRPr="005A5EF5">
        <w:rPr>
          <w:rFonts w:ascii="Optima" w:eastAsia="Belleza" w:hAnsi="Optima" w:cs="Belleza"/>
        </w:rPr>
        <w:tab/>
        <w:t>Religious school music specialis</w:t>
      </w:r>
      <w:bookmarkStart w:id="27" w:name="bookmark=kix.rkpthog73ji3" w:colFirst="0" w:colLast="0"/>
      <w:bookmarkEnd w:id="27"/>
      <w:r w:rsidR="0076310E" w:rsidRPr="005A5EF5">
        <w:rPr>
          <w:rFonts w:ascii="Optima" w:eastAsia="Belleza" w:hAnsi="Optima" w:cs="Belleza"/>
        </w:rPr>
        <w:t>t</w:t>
      </w:r>
    </w:p>
    <w:p w14:paraId="7A3951D9" w14:textId="77777777" w:rsidR="00C26582"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1"/>
            <w:enabled/>
            <w:calcOnExit w:val="0"/>
            <w:checkBox>
              <w:sizeAuto/>
              <w:default w:val="0"/>
            </w:checkBox>
          </w:ffData>
        </w:fldChar>
      </w:r>
      <w:bookmarkStart w:id="28" w:name="Check11"/>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8"/>
      <w:r w:rsidRPr="005A5EF5">
        <w:rPr>
          <w:rFonts w:ascii="Optima" w:eastAsia="Belleza" w:hAnsi="Optima" w:cs="Belleza"/>
        </w:rPr>
        <w:tab/>
        <w:t>Other (specify):</w:t>
      </w:r>
    </w:p>
    <w:p w14:paraId="0405FCAE" w14:textId="77777777" w:rsidR="00C26582" w:rsidRPr="005A5EF5" w:rsidRDefault="00C26582">
      <w:pPr>
        <w:rPr>
          <w:rFonts w:ascii="Optima" w:eastAsia="Belleza" w:hAnsi="Optima" w:cs="Belleza"/>
        </w:rPr>
      </w:pPr>
    </w:p>
    <w:p w14:paraId="74BB42A6" w14:textId="77777777" w:rsidR="00F31321" w:rsidRPr="005A5EF5" w:rsidRDefault="00A86071" w:rsidP="00F31321">
      <w:pPr>
        <w:rPr>
          <w:rFonts w:ascii="Optima" w:eastAsia="Belleza" w:hAnsi="Optima" w:cs="Belleza"/>
        </w:rPr>
      </w:pPr>
      <w:r w:rsidRPr="005A5EF5">
        <w:rPr>
          <w:rFonts w:ascii="Optima" w:eastAsia="Belleza" w:hAnsi="Optima" w:cs="Belleza"/>
        </w:rPr>
        <w:t xml:space="preserve">Which of the following skill sets would be most useful to you in a mentor?  </w:t>
      </w:r>
    </w:p>
    <w:p w14:paraId="4EF8D749" w14:textId="77777777" w:rsidR="000B50C5" w:rsidRPr="005A5EF5" w:rsidRDefault="000B50C5" w:rsidP="00F31321">
      <w:pPr>
        <w:rPr>
          <w:rFonts w:ascii="Optima" w:eastAsia="Belleza" w:hAnsi="Optima" w:cs="Belleza"/>
        </w:rPr>
      </w:pPr>
    </w:p>
    <w:p w14:paraId="3B67E476"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1"/>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Cantorial vocal soloist</w:t>
      </w:r>
    </w:p>
    <w:p w14:paraId="1BB44DA6"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2"/>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Collaborative pianist (accompanist)</w:t>
      </w:r>
    </w:p>
    <w:p w14:paraId="6F13976B"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3"/>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Other Instrumentalist (specify instruments):</w:t>
      </w:r>
    </w:p>
    <w:p w14:paraId="5DA4D3F6"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4"/>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Choir director</w:t>
      </w:r>
    </w:p>
    <w:p w14:paraId="17647A62"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5"/>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Instrumental ensemble director</w:t>
      </w:r>
    </w:p>
    <w:p w14:paraId="04B7B84E"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6"/>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Composer</w:t>
      </w:r>
    </w:p>
    <w:p w14:paraId="17262C61"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7"/>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Singer-songwriter</w:t>
      </w:r>
    </w:p>
    <w:p w14:paraId="2E8146E0"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8"/>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Life cycle officiant</w:t>
      </w:r>
    </w:p>
    <w:p w14:paraId="3088DDB6"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9"/>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Early childhood / Tot Shabbat music specialist</w:t>
      </w:r>
    </w:p>
    <w:p w14:paraId="0DAE5CE5"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10"/>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Religious school music specialist</w:t>
      </w:r>
    </w:p>
    <w:p w14:paraId="752E857F" w14:textId="77777777" w:rsidR="000B50C5" w:rsidRPr="005A5EF5" w:rsidRDefault="000B50C5" w:rsidP="000B50C5">
      <w:pPr>
        <w:rPr>
          <w:rFonts w:ascii="Optima" w:eastAsia="Belleza" w:hAnsi="Optima" w:cs="Belleza"/>
        </w:rPr>
      </w:pPr>
      <w:r w:rsidRPr="005A5EF5">
        <w:rPr>
          <w:rFonts w:ascii="Optima" w:eastAsia="Belleza" w:hAnsi="Optima" w:cs="Belleza"/>
        </w:rPr>
        <w:fldChar w:fldCharType="begin">
          <w:ffData>
            <w:name w:val="Check11"/>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Other (specify):</w:t>
      </w:r>
    </w:p>
    <w:p w14:paraId="14C43DD8" w14:textId="77777777" w:rsidR="00C26582" w:rsidRPr="005A5EF5" w:rsidRDefault="00C26582">
      <w:pPr>
        <w:rPr>
          <w:rFonts w:ascii="Optima" w:eastAsia="Belleza" w:hAnsi="Optima" w:cs="Belleza"/>
        </w:rPr>
      </w:pPr>
    </w:p>
    <w:p w14:paraId="47853FBD" w14:textId="77777777" w:rsidR="0076310E" w:rsidRPr="005A5EF5" w:rsidRDefault="00A86071" w:rsidP="0076310E">
      <w:pPr>
        <w:rPr>
          <w:rFonts w:ascii="Optima" w:eastAsia="Belleza" w:hAnsi="Optima" w:cs="Belleza"/>
        </w:rPr>
      </w:pPr>
      <w:r w:rsidRPr="005A5EF5">
        <w:rPr>
          <w:rFonts w:ascii="Optima" w:eastAsia="Belleza" w:hAnsi="Optima" w:cs="Belleza"/>
        </w:rPr>
        <w:t>It goes without saying that the most important thing in a mentor is experience in the field you hope to work in.  But beyond that, which personal characteristics in a mentor matter the most to you?  Please check only your top</w:t>
      </w:r>
      <w:r w:rsidR="00F31321" w:rsidRPr="005A5EF5">
        <w:rPr>
          <w:rFonts w:ascii="Optima" w:eastAsia="Belleza" w:hAnsi="Optima" w:cs="Belleza"/>
        </w:rPr>
        <w:t xml:space="preserve"> </w:t>
      </w:r>
      <w:r w:rsidRPr="005A5EF5">
        <w:rPr>
          <w:rFonts w:ascii="Optima" w:eastAsia="Belleza" w:hAnsi="Optima" w:cs="Belleza"/>
        </w:rPr>
        <w:t>choices.</w:t>
      </w:r>
      <w:bookmarkStart w:id="29" w:name="bookmark=id.e1hpnv5ujqxe" w:colFirst="0" w:colLast="0"/>
      <w:bookmarkEnd w:id="29"/>
    </w:p>
    <w:p w14:paraId="5DEB1F4F" w14:textId="77777777" w:rsidR="000B50C5" w:rsidRPr="005A5EF5" w:rsidRDefault="000B50C5" w:rsidP="0076310E">
      <w:pPr>
        <w:rPr>
          <w:rFonts w:ascii="Optima" w:eastAsia="Belleza" w:hAnsi="Optima" w:cs="Belleza"/>
        </w:rPr>
      </w:pPr>
    </w:p>
    <w:p w14:paraId="201CF7E3" w14:textId="77777777" w:rsidR="00733F6B" w:rsidRDefault="00733F6B" w:rsidP="0076310E">
      <w:pPr>
        <w:rPr>
          <w:rFonts w:ascii="Optima" w:eastAsia="Belleza" w:hAnsi="Optima" w:cs="Belleza"/>
        </w:rPr>
        <w:sectPr w:rsidR="00733F6B">
          <w:headerReference w:type="even" r:id="rId9"/>
          <w:headerReference w:type="default" r:id="rId10"/>
          <w:footerReference w:type="even" r:id="rId11"/>
          <w:footerReference w:type="default" r:id="rId12"/>
          <w:headerReference w:type="first" r:id="rId13"/>
          <w:footerReference w:type="first" r:id="rId14"/>
          <w:pgSz w:w="12240" w:h="15840"/>
          <w:pgMar w:top="1053" w:right="1440" w:bottom="1440" w:left="1440" w:header="720" w:footer="720" w:gutter="0"/>
          <w:pgNumType w:start="1"/>
          <w:cols w:space="720"/>
        </w:sectPr>
      </w:pPr>
    </w:p>
    <w:p w14:paraId="125E7F4F"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2"/>
            <w:enabled/>
            <w:calcOnExit w:val="0"/>
            <w:checkBox>
              <w:sizeAuto/>
              <w:default w:val="0"/>
            </w:checkBox>
          </w:ffData>
        </w:fldChar>
      </w:r>
      <w:bookmarkStart w:id="30" w:name="Check12"/>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0"/>
      <w:r w:rsidRPr="005A5EF5">
        <w:rPr>
          <w:rFonts w:ascii="Optima" w:eastAsia="Belleza" w:hAnsi="Optima" w:cs="Belleza"/>
        </w:rPr>
        <w:tab/>
        <w:t>Approachability</w:t>
      </w:r>
      <w:bookmarkStart w:id="31" w:name="bookmark=id.48385w7ovpv2" w:colFirst="0" w:colLast="0"/>
      <w:bookmarkEnd w:id="31"/>
    </w:p>
    <w:p w14:paraId="4E46A3E2"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3"/>
            <w:enabled/>
            <w:calcOnExit w:val="0"/>
            <w:checkBox>
              <w:sizeAuto/>
              <w:default w:val="0"/>
            </w:checkBox>
          </w:ffData>
        </w:fldChar>
      </w:r>
      <w:bookmarkStart w:id="32" w:name="Check13"/>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2"/>
      <w:r w:rsidRPr="005A5EF5">
        <w:rPr>
          <w:rFonts w:ascii="Optima" w:eastAsia="Belleza" w:hAnsi="Optima" w:cs="Belleza"/>
        </w:rPr>
        <w:tab/>
        <w:t>Curiosity</w:t>
      </w:r>
      <w:bookmarkStart w:id="33" w:name="bookmark=id.dthd9jauvfsa" w:colFirst="0" w:colLast="0"/>
      <w:bookmarkEnd w:id="33"/>
    </w:p>
    <w:p w14:paraId="0709F90F"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4"/>
            <w:enabled/>
            <w:calcOnExit w:val="0"/>
            <w:checkBox>
              <w:sizeAuto/>
              <w:default w:val="0"/>
            </w:checkBox>
          </w:ffData>
        </w:fldChar>
      </w:r>
      <w:bookmarkStart w:id="34" w:name="Check14"/>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4"/>
      <w:r w:rsidRPr="005A5EF5">
        <w:rPr>
          <w:rFonts w:ascii="Optima" w:eastAsia="Belleza" w:hAnsi="Optima" w:cs="Belleza"/>
        </w:rPr>
        <w:tab/>
        <w:t>Empath</w:t>
      </w:r>
      <w:bookmarkStart w:id="35" w:name="bookmark=id.3rhccu8097zc" w:colFirst="0" w:colLast="0"/>
      <w:bookmarkEnd w:id="35"/>
      <w:r w:rsidR="0076310E" w:rsidRPr="005A5EF5">
        <w:rPr>
          <w:rFonts w:ascii="Optima" w:eastAsia="Belleza" w:hAnsi="Optima" w:cs="Belleza"/>
        </w:rPr>
        <w:t>y</w:t>
      </w:r>
    </w:p>
    <w:p w14:paraId="24A473C4"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5"/>
            <w:enabled/>
            <w:calcOnExit w:val="0"/>
            <w:checkBox>
              <w:sizeAuto/>
              <w:default w:val="0"/>
            </w:checkBox>
          </w:ffData>
        </w:fldChar>
      </w:r>
      <w:bookmarkStart w:id="36" w:name="Check15"/>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6"/>
      <w:r w:rsidRPr="005A5EF5">
        <w:rPr>
          <w:rFonts w:ascii="Optima" w:eastAsia="Belleza" w:hAnsi="Optima" w:cs="Belleza"/>
        </w:rPr>
        <w:tab/>
        <w:t>Enthusiasm</w:t>
      </w:r>
      <w:bookmarkStart w:id="37" w:name="bookmark=id.1xnm92eqylf" w:colFirst="0" w:colLast="0"/>
      <w:bookmarkEnd w:id="37"/>
    </w:p>
    <w:p w14:paraId="53F9EC56"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6"/>
            <w:enabled/>
            <w:calcOnExit w:val="0"/>
            <w:checkBox>
              <w:sizeAuto/>
              <w:default w:val="0"/>
            </w:checkBox>
          </w:ffData>
        </w:fldChar>
      </w:r>
      <w:bookmarkStart w:id="38" w:name="Check16"/>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8"/>
      <w:r w:rsidRPr="005A5EF5">
        <w:rPr>
          <w:rFonts w:ascii="Optima" w:eastAsia="Belleza" w:hAnsi="Optima" w:cs="Belleza"/>
        </w:rPr>
        <w:tab/>
        <w:t>Fairness</w:t>
      </w:r>
      <w:bookmarkStart w:id="39" w:name="bookmark=id.ol24y482kzla" w:colFirst="0" w:colLast="0"/>
      <w:bookmarkEnd w:id="39"/>
    </w:p>
    <w:p w14:paraId="35EC79AE"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7"/>
            <w:enabled/>
            <w:calcOnExit w:val="0"/>
            <w:checkBox>
              <w:sizeAuto/>
              <w:default w:val="0"/>
            </w:checkBox>
          </w:ffData>
        </w:fldChar>
      </w:r>
      <w:bookmarkStart w:id="40" w:name="Check17"/>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40"/>
      <w:r w:rsidRPr="005A5EF5">
        <w:rPr>
          <w:rFonts w:ascii="Optima" w:eastAsia="Belleza" w:hAnsi="Optima" w:cs="Belleza"/>
        </w:rPr>
        <w:tab/>
        <w:t>Listening ability</w:t>
      </w:r>
      <w:bookmarkStart w:id="41" w:name="bookmark=id.2ntwcbe23u3" w:colFirst="0" w:colLast="0"/>
      <w:bookmarkEnd w:id="41"/>
    </w:p>
    <w:p w14:paraId="4C04EB44"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8"/>
            <w:enabled/>
            <w:calcOnExit w:val="0"/>
            <w:checkBox>
              <w:sizeAuto/>
              <w:default w:val="0"/>
            </w:checkBox>
          </w:ffData>
        </w:fldChar>
      </w:r>
      <w:bookmarkStart w:id="42" w:name="Check18"/>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42"/>
      <w:r w:rsidRPr="005A5EF5">
        <w:rPr>
          <w:rFonts w:ascii="Optima" w:eastAsia="Belleza" w:hAnsi="Optima" w:cs="Belleza"/>
        </w:rPr>
        <w:tab/>
        <w:t>Responsiveness</w:t>
      </w:r>
      <w:bookmarkStart w:id="43" w:name="bookmark=id.wb8ajiubxs3y" w:colFirst="0" w:colLast="0"/>
      <w:bookmarkEnd w:id="43"/>
    </w:p>
    <w:p w14:paraId="73C26E7C"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9"/>
            <w:enabled/>
            <w:calcOnExit w:val="0"/>
            <w:checkBox>
              <w:sizeAuto/>
              <w:default w:val="0"/>
            </w:checkBox>
          </w:ffData>
        </w:fldChar>
      </w:r>
      <w:bookmarkStart w:id="44" w:name="Check19"/>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44"/>
      <w:r w:rsidRPr="005A5EF5">
        <w:rPr>
          <w:rFonts w:ascii="Optima" w:eastAsia="Belleza" w:hAnsi="Optima" w:cs="Belleza"/>
        </w:rPr>
        <w:tab/>
        <w:t>Transparency</w:t>
      </w:r>
      <w:bookmarkStart w:id="45" w:name="bookmark=kix.mmy0nigh1jx1" w:colFirst="0" w:colLast="0"/>
      <w:bookmarkEnd w:id="45"/>
    </w:p>
    <w:p w14:paraId="051582A3"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0"/>
            <w:enabled/>
            <w:calcOnExit w:val="0"/>
            <w:checkBox>
              <w:sizeAuto/>
              <w:default w:val="0"/>
            </w:checkBox>
          </w:ffData>
        </w:fldChar>
      </w:r>
      <w:bookmarkStart w:id="46" w:name="Check20"/>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46"/>
      <w:r w:rsidRPr="005A5EF5">
        <w:rPr>
          <w:rFonts w:ascii="Optima" w:eastAsia="Belleza" w:hAnsi="Optima" w:cs="Belleza"/>
        </w:rPr>
        <w:tab/>
        <w:t>Honesty</w:t>
      </w:r>
      <w:bookmarkStart w:id="47" w:name="bookmark=kix.t12yevltucdg" w:colFirst="0" w:colLast="0"/>
      <w:bookmarkEnd w:id="47"/>
    </w:p>
    <w:p w14:paraId="254156CC"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1"/>
            <w:enabled/>
            <w:calcOnExit w:val="0"/>
            <w:checkBox>
              <w:sizeAuto/>
              <w:default w:val="0"/>
            </w:checkBox>
          </w:ffData>
        </w:fldChar>
      </w:r>
      <w:bookmarkStart w:id="48" w:name="Check21"/>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48"/>
      <w:r w:rsidRPr="005A5EF5">
        <w:rPr>
          <w:rFonts w:ascii="Optima" w:eastAsia="Belleza" w:hAnsi="Optima" w:cs="Belleza"/>
        </w:rPr>
        <w:tab/>
        <w:t>Encouraging nature</w:t>
      </w:r>
      <w:bookmarkStart w:id="49" w:name="bookmark=kix.xaatcgfoj37x" w:colFirst="0" w:colLast="0"/>
      <w:bookmarkEnd w:id="49"/>
    </w:p>
    <w:p w14:paraId="56AB90B2"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2"/>
            <w:enabled/>
            <w:calcOnExit w:val="0"/>
            <w:checkBox>
              <w:sizeAuto/>
              <w:default w:val="0"/>
            </w:checkBox>
          </w:ffData>
        </w:fldChar>
      </w:r>
      <w:bookmarkStart w:id="50" w:name="Check22"/>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50"/>
      <w:r w:rsidRPr="005A5EF5">
        <w:rPr>
          <w:rFonts w:ascii="Optima" w:eastAsia="Belleza" w:hAnsi="Optima" w:cs="Belleza"/>
        </w:rPr>
        <w:tab/>
        <w:t>Ability to think “outside the box”</w:t>
      </w:r>
      <w:bookmarkStart w:id="51" w:name="bookmark=kix.1d8rhg3ut1yl" w:colFirst="0" w:colLast="0"/>
      <w:bookmarkEnd w:id="51"/>
    </w:p>
    <w:p w14:paraId="0EDAEC89"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3"/>
            <w:enabled/>
            <w:calcOnExit w:val="0"/>
            <w:checkBox>
              <w:sizeAuto/>
              <w:default w:val="0"/>
            </w:checkBox>
          </w:ffData>
        </w:fldChar>
      </w:r>
      <w:bookmarkStart w:id="52" w:name="Check23"/>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52"/>
      <w:r w:rsidRPr="005A5EF5">
        <w:rPr>
          <w:rFonts w:ascii="Optima" w:eastAsia="Belleza" w:hAnsi="Optima" w:cs="Belleza"/>
        </w:rPr>
        <w:tab/>
        <w:t>Ability to keep others accountable</w:t>
      </w:r>
      <w:bookmarkStart w:id="53" w:name="bookmark=kix.n9dipytikz7w" w:colFirst="0" w:colLast="0"/>
      <w:bookmarkEnd w:id="53"/>
    </w:p>
    <w:p w14:paraId="7FB0FE82"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4"/>
            <w:enabled/>
            <w:calcOnExit w:val="0"/>
            <w:checkBox>
              <w:sizeAuto/>
              <w:default w:val="0"/>
            </w:checkBox>
          </w:ffData>
        </w:fldChar>
      </w:r>
      <w:bookmarkStart w:id="54" w:name="Check24"/>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54"/>
      <w:r w:rsidRPr="005A5EF5">
        <w:rPr>
          <w:rFonts w:ascii="Optima" w:eastAsia="Belleza" w:hAnsi="Optima" w:cs="Belleza"/>
        </w:rPr>
        <w:tab/>
        <w:t>Reliability</w:t>
      </w:r>
      <w:bookmarkStart w:id="55" w:name="bookmark=kix.49ozxabtpgbm" w:colFirst="0" w:colLast="0"/>
      <w:bookmarkEnd w:id="55"/>
    </w:p>
    <w:p w14:paraId="4420D104" w14:textId="77777777" w:rsidR="00C26582"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5"/>
            <w:enabled/>
            <w:calcOnExit w:val="0"/>
            <w:checkBox>
              <w:sizeAuto/>
              <w:default w:val="0"/>
            </w:checkBox>
          </w:ffData>
        </w:fldChar>
      </w:r>
      <w:bookmarkStart w:id="56" w:name="Check25"/>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56"/>
      <w:r w:rsidRPr="005A5EF5">
        <w:rPr>
          <w:rFonts w:ascii="Optima" w:eastAsia="Belleza" w:hAnsi="Optima" w:cs="Belleza"/>
        </w:rPr>
        <w:tab/>
        <w:t>Other (specify)</w:t>
      </w:r>
    </w:p>
    <w:p w14:paraId="39FF4FCF" w14:textId="77777777" w:rsidR="00733F6B" w:rsidRDefault="00733F6B">
      <w:pPr>
        <w:ind w:left="720"/>
        <w:rPr>
          <w:rFonts w:ascii="Optima" w:eastAsia="Belleza" w:hAnsi="Optima" w:cs="Belleza"/>
        </w:rPr>
        <w:sectPr w:rsidR="00733F6B" w:rsidSect="00733F6B">
          <w:type w:val="continuous"/>
          <w:pgSz w:w="12240" w:h="15840"/>
          <w:pgMar w:top="1053" w:right="1440" w:bottom="1440" w:left="1440" w:header="720" w:footer="720" w:gutter="0"/>
          <w:pgNumType w:start="1"/>
          <w:cols w:num="2" w:space="720"/>
        </w:sectPr>
      </w:pPr>
    </w:p>
    <w:p w14:paraId="12A58B5F" w14:textId="77777777" w:rsidR="00C26582" w:rsidRPr="005A5EF5" w:rsidRDefault="00C26582">
      <w:pPr>
        <w:ind w:left="720"/>
        <w:rPr>
          <w:rFonts w:ascii="Optima" w:eastAsia="Belleza" w:hAnsi="Optima" w:cs="Belleza"/>
        </w:rPr>
      </w:pPr>
    </w:p>
    <w:p w14:paraId="73E086D0" w14:textId="77777777" w:rsidR="00C26582" w:rsidRPr="005A5EF5" w:rsidRDefault="00C26582">
      <w:pPr>
        <w:ind w:left="720"/>
        <w:rPr>
          <w:rFonts w:ascii="Optima" w:eastAsia="Belleza" w:hAnsi="Optima" w:cs="Belleza"/>
        </w:rPr>
      </w:pPr>
    </w:p>
    <w:p w14:paraId="07A0C876" w14:textId="77777777" w:rsidR="0076310E" w:rsidRPr="005A5EF5" w:rsidRDefault="0076310E">
      <w:pPr>
        <w:rPr>
          <w:rFonts w:ascii="Optima" w:eastAsia="Belleza" w:hAnsi="Optima" w:cs="Belleza"/>
          <w:b/>
        </w:rPr>
      </w:pPr>
    </w:p>
    <w:p w14:paraId="3E3703C0" w14:textId="77777777" w:rsidR="00F31321" w:rsidRDefault="00F31321">
      <w:pPr>
        <w:rPr>
          <w:rFonts w:ascii="Optima" w:eastAsia="Belleza" w:hAnsi="Optima" w:cs="Belleza"/>
          <w:b/>
        </w:rPr>
      </w:pPr>
    </w:p>
    <w:p w14:paraId="5F97AF05" w14:textId="77777777" w:rsidR="00733F6B" w:rsidRPr="005A5EF5" w:rsidRDefault="00733F6B">
      <w:pPr>
        <w:rPr>
          <w:rFonts w:ascii="Optima" w:eastAsia="Belleza" w:hAnsi="Optima" w:cs="Belleza"/>
          <w:b/>
        </w:rPr>
      </w:pPr>
    </w:p>
    <w:p w14:paraId="59223D97" w14:textId="77777777" w:rsidR="0076310E" w:rsidRPr="005A5EF5" w:rsidRDefault="0076310E">
      <w:pPr>
        <w:rPr>
          <w:rFonts w:ascii="Optima" w:eastAsia="Belleza" w:hAnsi="Optima" w:cs="Belleza"/>
          <w:b/>
        </w:rPr>
      </w:pPr>
    </w:p>
    <w:p w14:paraId="11A19D7B" w14:textId="77777777" w:rsidR="00C26582" w:rsidRPr="005A5EF5" w:rsidRDefault="00A86071">
      <w:pPr>
        <w:rPr>
          <w:rFonts w:ascii="Optima" w:eastAsia="Belleza" w:hAnsi="Optima" w:cs="Belleza"/>
          <w:b/>
        </w:rPr>
      </w:pPr>
      <w:r w:rsidRPr="005A5EF5">
        <w:rPr>
          <w:rFonts w:ascii="Optima" w:eastAsia="Belleza" w:hAnsi="Optima" w:cs="Belleza"/>
          <w:b/>
        </w:rPr>
        <w:t>What else would you like your mentor to know about you?</w:t>
      </w:r>
    </w:p>
    <w:p w14:paraId="00232013" w14:textId="77777777" w:rsidR="00C26582" w:rsidRPr="005A5EF5" w:rsidRDefault="00C26582">
      <w:pPr>
        <w:rPr>
          <w:rFonts w:ascii="Optima" w:eastAsia="Belleza" w:hAnsi="Optima" w:cs="Belleza"/>
        </w:rPr>
      </w:pPr>
    </w:p>
    <w:p w14:paraId="5E9228B4" w14:textId="77777777" w:rsidR="00C26582" w:rsidRPr="005A5EF5" w:rsidRDefault="007E34BE">
      <w:pPr>
        <w:rPr>
          <w:rFonts w:ascii="Optima" w:eastAsia="Belleza" w:hAnsi="Optima" w:cs="Belleza"/>
        </w:rPr>
      </w:pPr>
      <w:r>
        <w:rPr>
          <w:rFonts w:ascii="Optima" w:eastAsia="Belleza" w:hAnsi="Optima" w:cs="Belleza"/>
        </w:rPr>
        <w:fldChar w:fldCharType="begin">
          <w:ffData>
            <w:name w:val="Text8"/>
            <w:enabled/>
            <w:calcOnExit w:val="0"/>
            <w:textInput/>
          </w:ffData>
        </w:fldChar>
      </w:r>
      <w:bookmarkStart w:id="57" w:name="Text8"/>
      <w:r>
        <w:rPr>
          <w:rFonts w:ascii="Optima" w:eastAsia="Belleza" w:hAnsi="Optima" w:cs="Belleza"/>
        </w:rPr>
        <w:instrText xml:space="preserve"> FORMTEXT </w:instrText>
      </w:r>
      <w:r>
        <w:rPr>
          <w:rFonts w:ascii="Optima" w:eastAsia="Belleza" w:hAnsi="Optima" w:cs="Belleza"/>
        </w:rPr>
      </w:r>
      <w:r>
        <w:rPr>
          <w:rFonts w:ascii="Optima" w:eastAsia="Belleza" w:hAnsi="Optima" w:cs="Belleza"/>
        </w:rPr>
        <w:fldChar w:fldCharType="separate"/>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rPr>
        <w:fldChar w:fldCharType="end"/>
      </w:r>
      <w:bookmarkEnd w:id="57"/>
    </w:p>
    <w:p w14:paraId="28307D40" w14:textId="77777777" w:rsidR="00C26582" w:rsidRPr="005A5EF5" w:rsidRDefault="00C26582">
      <w:pPr>
        <w:rPr>
          <w:rFonts w:ascii="Optima" w:eastAsia="Belleza" w:hAnsi="Optima" w:cs="Belleza"/>
        </w:rPr>
      </w:pPr>
    </w:p>
    <w:p w14:paraId="6741CBC7" w14:textId="77777777" w:rsidR="00C26582" w:rsidRPr="005A5EF5" w:rsidRDefault="00C26582">
      <w:pPr>
        <w:rPr>
          <w:rFonts w:ascii="Optima" w:eastAsia="Belleza" w:hAnsi="Optima" w:cs="Belleza"/>
        </w:rPr>
      </w:pPr>
    </w:p>
    <w:p w14:paraId="62336EBA" w14:textId="77777777" w:rsidR="00C26582" w:rsidRPr="005A5EF5" w:rsidRDefault="00C26582">
      <w:pPr>
        <w:rPr>
          <w:rFonts w:ascii="Optima" w:eastAsia="Belleza" w:hAnsi="Optima" w:cs="Belleza"/>
        </w:rPr>
      </w:pPr>
    </w:p>
    <w:p w14:paraId="6A2BC2D0" w14:textId="77777777" w:rsidR="00C26582" w:rsidRPr="005A5EF5" w:rsidRDefault="00C26582">
      <w:pPr>
        <w:rPr>
          <w:rFonts w:ascii="Optima" w:eastAsia="Belleza" w:hAnsi="Optima" w:cs="Belleza"/>
        </w:rPr>
      </w:pPr>
    </w:p>
    <w:p w14:paraId="2BDD9F53" w14:textId="77777777" w:rsidR="00C26582" w:rsidRPr="005A5EF5" w:rsidRDefault="00C26582">
      <w:pPr>
        <w:rPr>
          <w:rFonts w:ascii="Optima" w:eastAsia="Belleza" w:hAnsi="Optima" w:cs="Belleza"/>
        </w:rPr>
      </w:pPr>
    </w:p>
    <w:p w14:paraId="7035ECFF" w14:textId="77777777" w:rsidR="00C26582" w:rsidRPr="005A5EF5" w:rsidRDefault="00C26582">
      <w:pPr>
        <w:rPr>
          <w:rFonts w:ascii="Optima" w:eastAsia="Belleza" w:hAnsi="Optima" w:cs="Belleza"/>
        </w:rPr>
      </w:pPr>
    </w:p>
    <w:p w14:paraId="5FD1D52A" w14:textId="77777777" w:rsidR="00C26582" w:rsidRPr="005A5EF5" w:rsidRDefault="00C26582">
      <w:pPr>
        <w:rPr>
          <w:rFonts w:ascii="Optima" w:eastAsia="Belleza" w:hAnsi="Optima" w:cs="Belleza"/>
        </w:rPr>
      </w:pPr>
    </w:p>
    <w:p w14:paraId="0FEBA712" w14:textId="77777777" w:rsidR="00C26582" w:rsidRPr="005A5EF5" w:rsidRDefault="00C26582">
      <w:pPr>
        <w:rPr>
          <w:rFonts w:ascii="Optima" w:eastAsia="Belleza" w:hAnsi="Optima" w:cs="Belleza"/>
        </w:rPr>
      </w:pPr>
    </w:p>
    <w:p w14:paraId="5E7505D9" w14:textId="77777777" w:rsidR="00C26582" w:rsidRPr="005A5EF5" w:rsidRDefault="00C26582">
      <w:pPr>
        <w:rPr>
          <w:rFonts w:ascii="Optima" w:eastAsia="Belleza" w:hAnsi="Optima" w:cs="Belleza"/>
        </w:rPr>
      </w:pPr>
    </w:p>
    <w:p w14:paraId="4A6E4B65" w14:textId="77777777" w:rsidR="0076310E" w:rsidRPr="005A5EF5" w:rsidRDefault="0076310E">
      <w:pPr>
        <w:tabs>
          <w:tab w:val="left" w:pos="511"/>
        </w:tabs>
        <w:rPr>
          <w:rFonts w:ascii="Optima" w:eastAsia="Belleza" w:hAnsi="Optima" w:cs="Belleza"/>
          <w:i/>
        </w:rPr>
      </w:pPr>
    </w:p>
    <w:p w14:paraId="044F3B4F" w14:textId="77777777" w:rsidR="0076310E" w:rsidRPr="005A5EF5" w:rsidRDefault="0076310E">
      <w:pPr>
        <w:tabs>
          <w:tab w:val="left" w:pos="511"/>
        </w:tabs>
        <w:rPr>
          <w:rFonts w:ascii="Optima" w:eastAsia="Belleza" w:hAnsi="Optima" w:cs="Belleza"/>
          <w:i/>
        </w:rPr>
      </w:pPr>
    </w:p>
    <w:p w14:paraId="6EA30277" w14:textId="77777777" w:rsidR="0076310E" w:rsidRPr="005A5EF5" w:rsidRDefault="0076310E">
      <w:pPr>
        <w:tabs>
          <w:tab w:val="left" w:pos="511"/>
        </w:tabs>
        <w:rPr>
          <w:rFonts w:ascii="Optima" w:eastAsia="Belleza" w:hAnsi="Optima" w:cs="Belleza"/>
          <w:i/>
        </w:rPr>
      </w:pPr>
    </w:p>
    <w:p w14:paraId="7EA274FB" w14:textId="77777777" w:rsidR="0076310E" w:rsidRPr="005A5EF5" w:rsidRDefault="0076310E">
      <w:pPr>
        <w:tabs>
          <w:tab w:val="left" w:pos="511"/>
        </w:tabs>
        <w:rPr>
          <w:rFonts w:ascii="Optima" w:eastAsia="Belleza" w:hAnsi="Optima" w:cs="Belleza"/>
          <w:i/>
        </w:rPr>
      </w:pPr>
    </w:p>
    <w:p w14:paraId="396EB4A6" w14:textId="77777777" w:rsidR="0076310E" w:rsidRPr="005A5EF5" w:rsidRDefault="0076310E">
      <w:pPr>
        <w:tabs>
          <w:tab w:val="left" w:pos="511"/>
        </w:tabs>
        <w:rPr>
          <w:rFonts w:ascii="Optima" w:eastAsia="Belleza" w:hAnsi="Optima" w:cs="Belleza"/>
          <w:i/>
        </w:rPr>
      </w:pPr>
    </w:p>
    <w:p w14:paraId="67151AB2" w14:textId="77777777" w:rsidR="0076310E" w:rsidRPr="005A5EF5" w:rsidRDefault="0076310E">
      <w:pPr>
        <w:tabs>
          <w:tab w:val="left" w:pos="511"/>
        </w:tabs>
        <w:rPr>
          <w:rFonts w:ascii="Optima" w:eastAsia="Belleza" w:hAnsi="Optima" w:cs="Belleza"/>
          <w:i/>
        </w:rPr>
      </w:pPr>
    </w:p>
    <w:p w14:paraId="2FAE0910" w14:textId="77777777" w:rsidR="0076310E" w:rsidRPr="005A5EF5" w:rsidRDefault="0076310E">
      <w:pPr>
        <w:tabs>
          <w:tab w:val="left" w:pos="511"/>
        </w:tabs>
        <w:rPr>
          <w:rFonts w:ascii="Optima" w:eastAsia="Belleza" w:hAnsi="Optima" w:cs="Belleza"/>
          <w:i/>
        </w:rPr>
      </w:pPr>
    </w:p>
    <w:p w14:paraId="429E81F4" w14:textId="77777777" w:rsidR="00C26582" w:rsidRPr="005A5EF5" w:rsidRDefault="00A86071">
      <w:pPr>
        <w:tabs>
          <w:tab w:val="left" w:pos="511"/>
        </w:tabs>
        <w:rPr>
          <w:rFonts w:ascii="Optima" w:eastAsia="Belleza" w:hAnsi="Optima" w:cs="Belleza"/>
          <w:i/>
        </w:rPr>
      </w:pPr>
      <w:r w:rsidRPr="005A5EF5">
        <w:rPr>
          <w:rFonts w:ascii="Optima" w:eastAsia="Belleza" w:hAnsi="Optima" w:cs="Belleza"/>
          <w:i/>
        </w:rPr>
        <w:t xml:space="preserve">You may either fill in this form in Word and return it by email, or you can print it out and fill it in by hand and then scan it and email it to Cantor Abby Gostein, Mentoring Project Coordinator, at </w:t>
      </w:r>
      <w:hyperlink r:id="rId15" w:history="1">
        <w:r w:rsidR="007E34BE" w:rsidRPr="007E34BE">
          <w:rPr>
            <w:rStyle w:val="Hyperlink"/>
            <w:rFonts w:ascii="Optima" w:eastAsia="Belleza" w:hAnsi="Optima" w:cs="Belleza"/>
            <w:i/>
          </w:rPr>
          <w:t>agostein@templemusicians.org</w:t>
        </w:r>
      </w:hyperlink>
      <w:r w:rsidR="007E34BE">
        <w:rPr>
          <w:rFonts w:ascii="Optima" w:eastAsia="Belleza" w:hAnsi="Optima" w:cs="Belleza"/>
          <w:i/>
        </w:rPr>
        <w:t>.</w:t>
      </w:r>
    </w:p>
    <w:p w14:paraId="55EC50FF" w14:textId="77777777" w:rsidR="00C26582" w:rsidRPr="005A5EF5" w:rsidRDefault="00C26582">
      <w:pPr>
        <w:tabs>
          <w:tab w:val="left" w:pos="511"/>
        </w:tabs>
        <w:rPr>
          <w:rFonts w:ascii="Optima" w:eastAsia="Belleza" w:hAnsi="Optima" w:cs="Belleza"/>
          <w:i/>
        </w:rPr>
      </w:pPr>
    </w:p>
    <w:p w14:paraId="65EC1AEE" w14:textId="77777777" w:rsidR="00C26582" w:rsidRPr="005A5EF5" w:rsidRDefault="00A86071">
      <w:pPr>
        <w:rPr>
          <w:rFonts w:ascii="Optima" w:eastAsia="Belleza" w:hAnsi="Optima" w:cs="Belleza"/>
          <w:i/>
        </w:rPr>
      </w:pPr>
      <w:r w:rsidRPr="005A5EF5">
        <w:rPr>
          <w:rFonts w:ascii="Optima" w:eastAsia="Belleza" w:hAnsi="Optima" w:cs="Belleza"/>
          <w:i/>
        </w:rPr>
        <w:t>Thank you for your application to the Guild of Temple Musicians Mentoring Project.  You’ll be hearing from us soon.</w:t>
      </w:r>
    </w:p>
    <w:sectPr w:rsidR="00C26582" w:rsidRPr="005A5EF5" w:rsidSect="00733F6B">
      <w:type w:val="continuous"/>
      <w:pgSz w:w="12240" w:h="15840"/>
      <w:pgMar w:top="105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ECFB6" w14:textId="77777777" w:rsidR="00AB6A3A" w:rsidRDefault="00AB6A3A">
      <w:r>
        <w:separator/>
      </w:r>
    </w:p>
  </w:endnote>
  <w:endnote w:type="continuationSeparator" w:id="0">
    <w:p w14:paraId="08D52826" w14:textId="77777777" w:rsidR="00AB6A3A" w:rsidRDefault="00AB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7C4658F-4B74-9544-A376-E4665BF9EFF1}"/>
    <w:embedBold r:id="rId2" w:fontKey="{42065EC1-5519-EA48-8799-7366D63412A1}"/>
  </w:font>
  <w:font w:name="Times New Roman">
    <w:panose1 w:val="02020603050405020304"/>
    <w:charset w:val="00"/>
    <w:family w:val="roman"/>
    <w:pitch w:val="variable"/>
    <w:sig w:usb0="E0002EFF" w:usb1="C000785B" w:usb2="00000009" w:usb3="00000000" w:csb0="000001FF" w:csb1="00000000"/>
    <w:embedRegular r:id="rId3" w:fontKey="{5B4D21DA-60B7-5745-97FC-E63FA4936678}"/>
    <w:embedBold r:id="rId4" w:fontKey="{59ABE8B8-B5FD-D94F-A18A-18FBD3C8D66C}"/>
  </w:font>
  <w:font w:name="Georgia">
    <w:panose1 w:val="02040502050405020303"/>
    <w:charset w:val="00"/>
    <w:family w:val="roman"/>
    <w:pitch w:val="variable"/>
    <w:sig w:usb0="00000287" w:usb1="00000000" w:usb2="00000000" w:usb3="00000000" w:csb0="0000009F" w:csb1="00000000"/>
    <w:embedRegular r:id="rId5" w:fontKey="{2B990743-E2F7-CA4E-85CC-56CD415105BF}"/>
    <w:embedItalic r:id="rId6" w:fontKey="{68327116-89A0-1F41-92F2-CE38624DB8CF}"/>
  </w:font>
  <w:font w:name="Optima">
    <w:panose1 w:val="02000503060000020004"/>
    <w:charset w:val="00"/>
    <w:family w:val="auto"/>
    <w:pitch w:val="variable"/>
    <w:sig w:usb0="80000067" w:usb1="00000000" w:usb2="00000000" w:usb3="00000000" w:csb0="00000001" w:csb1="00000000"/>
  </w:font>
  <w:font w:name="Belleza">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3" w:fontKey="{358F0760-9D30-AF49-AC69-777DFE2AD08D}"/>
  </w:font>
  <w:font w:name="Arial">
    <w:panose1 w:val="020B0604020202020204"/>
    <w:charset w:val="00"/>
    <w:family w:val="swiss"/>
    <w:pitch w:val="variable"/>
    <w:sig w:usb0="E0002AFF" w:usb1="C0007843" w:usb2="00000009" w:usb3="00000000" w:csb0="000001FF" w:csb1="00000000"/>
    <w:embedRegular r:id="rId14" w:fontKey="{B28E55FC-CBEF-594A-BC0F-7CF4672C8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1A0B" w14:textId="77777777" w:rsidR="00C26582" w:rsidRDefault="00A860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1DFB80" w14:textId="77777777" w:rsidR="00C26582" w:rsidRDefault="00C2658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C7CC" w14:textId="77777777" w:rsidR="00C26582" w:rsidRDefault="00A86071">
    <w:pPr>
      <w:pBdr>
        <w:top w:val="nil"/>
        <w:left w:val="nil"/>
        <w:bottom w:val="nil"/>
        <w:right w:val="nil"/>
        <w:between w:val="nil"/>
      </w:pBdr>
      <w:tabs>
        <w:tab w:val="center" w:pos="4680"/>
        <w:tab w:val="right" w:pos="9360"/>
      </w:tabs>
      <w:jc w:val="right"/>
      <w:rPr>
        <w:rFonts w:ascii="Belleza" w:eastAsia="Belleza" w:hAnsi="Belleza" w:cs="Belleza"/>
        <w:color w:val="000000"/>
      </w:rPr>
    </w:pPr>
    <w:r>
      <w:rPr>
        <w:rFonts w:ascii="Belleza" w:eastAsia="Belleza" w:hAnsi="Belleza" w:cs="Belleza"/>
        <w:color w:val="000000"/>
      </w:rPr>
      <w:fldChar w:fldCharType="begin"/>
    </w:r>
    <w:r>
      <w:rPr>
        <w:rFonts w:ascii="Belleza" w:eastAsia="Belleza" w:hAnsi="Belleza" w:cs="Belleza"/>
        <w:color w:val="000000"/>
      </w:rPr>
      <w:instrText>PAGE</w:instrText>
    </w:r>
    <w:r>
      <w:rPr>
        <w:rFonts w:ascii="Belleza" w:eastAsia="Belleza" w:hAnsi="Belleza" w:cs="Belleza"/>
        <w:color w:val="000000"/>
      </w:rPr>
      <w:fldChar w:fldCharType="separate"/>
    </w:r>
    <w:r w:rsidR="0076310E">
      <w:rPr>
        <w:rFonts w:ascii="Belleza" w:eastAsia="Belleza" w:hAnsi="Belleza" w:cs="Belleza"/>
        <w:noProof/>
        <w:color w:val="000000"/>
      </w:rPr>
      <w:t>1</w:t>
    </w:r>
    <w:r>
      <w:rPr>
        <w:rFonts w:ascii="Belleza" w:eastAsia="Belleza" w:hAnsi="Belleza" w:cs="Belleza"/>
        <w:color w:val="000000"/>
      </w:rPr>
      <w:fldChar w:fldCharType="end"/>
    </w:r>
  </w:p>
  <w:p w14:paraId="14888EF1" w14:textId="77777777" w:rsidR="00C26582" w:rsidRDefault="00A86071">
    <w:pPr>
      <w:pBdr>
        <w:top w:val="nil"/>
        <w:left w:val="nil"/>
        <w:bottom w:val="nil"/>
        <w:right w:val="nil"/>
        <w:between w:val="nil"/>
      </w:pBdr>
      <w:tabs>
        <w:tab w:val="center" w:pos="4680"/>
        <w:tab w:val="right" w:pos="9360"/>
      </w:tabs>
      <w:ind w:right="360"/>
      <w:rPr>
        <w:rFonts w:ascii="Belleza" w:eastAsia="Belleza" w:hAnsi="Belleza" w:cs="Belleza"/>
        <w:i/>
        <w:color w:val="000000"/>
        <w:sz w:val="18"/>
        <w:szCs w:val="18"/>
      </w:rPr>
    </w:pPr>
    <w:r>
      <w:rPr>
        <w:rFonts w:ascii="Belleza" w:eastAsia="Belleza" w:hAnsi="Belleza" w:cs="Belleza"/>
        <w:i/>
        <w:color w:val="000000"/>
        <w:sz w:val="18"/>
        <w:szCs w:val="18"/>
      </w:rPr>
      <w:t>GTM mentee application form</w:t>
    </w:r>
  </w:p>
  <w:p w14:paraId="55E05F02" w14:textId="77777777" w:rsidR="00C26582" w:rsidRDefault="00A86071">
    <w:pPr>
      <w:pBdr>
        <w:top w:val="nil"/>
        <w:left w:val="nil"/>
        <w:bottom w:val="nil"/>
        <w:right w:val="nil"/>
        <w:between w:val="nil"/>
      </w:pBdr>
      <w:tabs>
        <w:tab w:val="center" w:pos="4680"/>
        <w:tab w:val="right" w:pos="9360"/>
      </w:tabs>
      <w:rPr>
        <w:rFonts w:ascii="Belleza" w:eastAsia="Belleza" w:hAnsi="Belleza" w:cs="Belleza"/>
        <w:i/>
        <w:color w:val="000000"/>
        <w:sz w:val="18"/>
        <w:szCs w:val="18"/>
      </w:rPr>
    </w:pPr>
    <w:r>
      <w:rPr>
        <w:rFonts w:ascii="Belleza" w:eastAsia="Belleza" w:hAnsi="Belleza" w:cs="Belleza"/>
        <w:i/>
        <w:color w:val="000000"/>
        <w:sz w:val="18"/>
        <w:szCs w:val="18"/>
      </w:rPr>
      <w:t xml:space="preserve">Created 1/19/2022  Updated </w:t>
    </w:r>
    <w:r>
      <w:rPr>
        <w:rFonts w:ascii="Belleza" w:eastAsia="Belleza" w:hAnsi="Belleza" w:cs="Belleza"/>
        <w:i/>
        <w:sz w:val="18"/>
        <w:szCs w:val="18"/>
      </w:rPr>
      <w:t>11/6/2025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37EE" w14:textId="77777777" w:rsidR="00C26582" w:rsidRDefault="00C2658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7A207" w14:textId="77777777" w:rsidR="00AB6A3A" w:rsidRDefault="00AB6A3A">
      <w:r>
        <w:separator/>
      </w:r>
    </w:p>
  </w:footnote>
  <w:footnote w:type="continuationSeparator" w:id="0">
    <w:p w14:paraId="25F98063" w14:textId="77777777" w:rsidR="00AB6A3A" w:rsidRDefault="00AB6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CCA3" w14:textId="77777777" w:rsidR="00C26582" w:rsidRDefault="00C2658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4C7E" w14:textId="77777777" w:rsidR="00C26582" w:rsidRDefault="00C2658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5A11" w14:textId="77777777" w:rsidR="00C26582" w:rsidRDefault="00C2658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attachedTemplate r:id="rId1"/>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BDA"/>
    <w:rsid w:val="000B50C5"/>
    <w:rsid w:val="000C79F9"/>
    <w:rsid w:val="000E46CE"/>
    <w:rsid w:val="001C7474"/>
    <w:rsid w:val="001F1CB5"/>
    <w:rsid w:val="00314BDA"/>
    <w:rsid w:val="00457177"/>
    <w:rsid w:val="005A5EF5"/>
    <w:rsid w:val="006349CB"/>
    <w:rsid w:val="00733F6B"/>
    <w:rsid w:val="0076310E"/>
    <w:rsid w:val="007A6B62"/>
    <w:rsid w:val="007D79D0"/>
    <w:rsid w:val="007E34BE"/>
    <w:rsid w:val="008A2218"/>
    <w:rsid w:val="009E41B8"/>
    <w:rsid w:val="00A86071"/>
    <w:rsid w:val="00AB6A3A"/>
    <w:rsid w:val="00C26582"/>
    <w:rsid w:val="00E3364A"/>
    <w:rsid w:val="00F31321"/>
    <w:rsid w:val="00FC62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42B46B76"/>
  <w15:docId w15:val="{DF7BCD6C-BEAA-4B41-9762-B1FCAC09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819A5"/>
    <w:pPr>
      <w:tabs>
        <w:tab w:val="center" w:pos="4680"/>
        <w:tab w:val="right" w:pos="9360"/>
      </w:tabs>
    </w:pPr>
  </w:style>
  <w:style w:type="character" w:customStyle="1" w:styleId="HeaderChar">
    <w:name w:val="Header Char"/>
    <w:basedOn w:val="DefaultParagraphFont"/>
    <w:link w:val="Header"/>
    <w:uiPriority w:val="99"/>
    <w:rsid w:val="004819A5"/>
  </w:style>
  <w:style w:type="paragraph" w:styleId="Footer">
    <w:name w:val="footer"/>
    <w:basedOn w:val="Normal"/>
    <w:link w:val="FooterChar"/>
    <w:uiPriority w:val="99"/>
    <w:unhideWhenUsed/>
    <w:rsid w:val="004819A5"/>
    <w:pPr>
      <w:tabs>
        <w:tab w:val="center" w:pos="4680"/>
        <w:tab w:val="right" w:pos="9360"/>
      </w:tabs>
    </w:pPr>
  </w:style>
  <w:style w:type="character" w:customStyle="1" w:styleId="FooterChar">
    <w:name w:val="Footer Char"/>
    <w:basedOn w:val="DefaultParagraphFont"/>
    <w:link w:val="Footer"/>
    <w:uiPriority w:val="99"/>
    <w:rsid w:val="004819A5"/>
  </w:style>
  <w:style w:type="character" w:styleId="Hyperlink">
    <w:name w:val="Hyperlink"/>
    <w:basedOn w:val="DefaultParagraphFont"/>
    <w:uiPriority w:val="99"/>
    <w:unhideWhenUsed/>
    <w:rsid w:val="00816B19"/>
    <w:rPr>
      <w:color w:val="0563C1" w:themeColor="hyperlink"/>
      <w:u w:val="single"/>
    </w:rPr>
  </w:style>
  <w:style w:type="character" w:styleId="UnresolvedMention">
    <w:name w:val="Unresolved Mention"/>
    <w:basedOn w:val="DefaultParagraphFont"/>
    <w:uiPriority w:val="99"/>
    <w:semiHidden/>
    <w:unhideWhenUsed/>
    <w:rsid w:val="00816B19"/>
    <w:rPr>
      <w:color w:val="605E5C"/>
      <w:shd w:val="clear" w:color="auto" w:fill="E1DFDD"/>
    </w:rPr>
  </w:style>
  <w:style w:type="character" w:styleId="CommentReference">
    <w:name w:val="annotation reference"/>
    <w:basedOn w:val="DefaultParagraphFont"/>
    <w:uiPriority w:val="99"/>
    <w:semiHidden/>
    <w:unhideWhenUsed/>
    <w:rsid w:val="0095132C"/>
    <w:rPr>
      <w:sz w:val="16"/>
      <w:szCs w:val="16"/>
    </w:rPr>
  </w:style>
  <w:style w:type="paragraph" w:styleId="CommentText">
    <w:name w:val="annotation text"/>
    <w:basedOn w:val="Normal"/>
    <w:link w:val="CommentTextChar"/>
    <w:uiPriority w:val="99"/>
    <w:semiHidden/>
    <w:unhideWhenUsed/>
    <w:rsid w:val="0095132C"/>
    <w:rPr>
      <w:sz w:val="20"/>
      <w:szCs w:val="20"/>
    </w:rPr>
  </w:style>
  <w:style w:type="character" w:customStyle="1" w:styleId="CommentTextChar">
    <w:name w:val="Comment Text Char"/>
    <w:basedOn w:val="DefaultParagraphFont"/>
    <w:link w:val="CommentText"/>
    <w:uiPriority w:val="99"/>
    <w:semiHidden/>
    <w:rsid w:val="0095132C"/>
    <w:rPr>
      <w:sz w:val="20"/>
      <w:szCs w:val="20"/>
    </w:rPr>
  </w:style>
  <w:style w:type="paragraph" w:styleId="CommentSubject">
    <w:name w:val="annotation subject"/>
    <w:basedOn w:val="CommentText"/>
    <w:next w:val="CommentText"/>
    <w:link w:val="CommentSubjectChar"/>
    <w:uiPriority w:val="99"/>
    <w:semiHidden/>
    <w:unhideWhenUsed/>
    <w:rsid w:val="0095132C"/>
    <w:rPr>
      <w:b/>
      <w:bCs/>
    </w:rPr>
  </w:style>
  <w:style w:type="character" w:customStyle="1" w:styleId="CommentSubjectChar">
    <w:name w:val="Comment Subject Char"/>
    <w:basedOn w:val="CommentTextChar"/>
    <w:link w:val="CommentSubject"/>
    <w:uiPriority w:val="99"/>
    <w:semiHidden/>
    <w:rsid w:val="0095132C"/>
    <w:rPr>
      <w:b/>
      <w:bCs/>
      <w:sz w:val="20"/>
      <w:szCs w:val="20"/>
    </w:rPr>
  </w:style>
  <w:style w:type="paragraph" w:styleId="Revision">
    <w:name w:val="Revision"/>
    <w:hidden/>
    <w:uiPriority w:val="99"/>
    <w:semiHidden/>
    <w:rsid w:val="0095132C"/>
  </w:style>
  <w:style w:type="character" w:styleId="PageNumber">
    <w:name w:val="page number"/>
    <w:basedOn w:val="DefaultParagraphFont"/>
    <w:uiPriority w:val="99"/>
    <w:semiHidden/>
    <w:unhideWhenUsed/>
    <w:rsid w:val="00105F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gostein@templemusicians.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gostein@templemusicians.org"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Desktop/GTM%20Website/GTM%20Mentee%20Application%20Form%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skKj+hW/xtXdtnx4HIIUgeCsZw==">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GTM Mentee Application Form 2025.dotx</Template>
  <TotalTime>0</TotalTime>
  <Pages>3</Pages>
  <Words>485</Words>
  <Characters>2765</Characters>
  <Application>Microsoft Office Word</Application>
  <DocSecurity>0</DocSecurity>
  <Lines>23</Lines>
  <Paragraphs>6</Paragraphs>
  <ScaleCrop>false</ScaleCrop>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 McDaniel</cp:lastModifiedBy>
  <cp:revision>1</cp:revision>
  <dcterms:created xsi:type="dcterms:W3CDTF">2025-12-02T17:45:00Z</dcterms:created>
  <dcterms:modified xsi:type="dcterms:W3CDTF">2025-12-02T17:45:00Z</dcterms:modified>
</cp:coreProperties>
</file>