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BD4C4" w14:textId="77777777" w:rsidR="00C26582" w:rsidRPr="005A5EF5" w:rsidRDefault="00000000">
      <w:pPr>
        <w:rPr>
          <w:rFonts w:ascii="Optima" w:eastAsia="Belleza" w:hAnsi="Optima" w:cs="Belleza"/>
        </w:rPr>
      </w:pPr>
      <w:r w:rsidRPr="005A5EF5">
        <w:rPr>
          <w:rFonts w:ascii="Optima" w:hAnsi="Optima"/>
          <w:noProof/>
        </w:rPr>
        <w:drawing>
          <wp:anchor distT="0" distB="0" distL="114300" distR="114300" simplePos="0" relativeHeight="251658240" behindDoc="0" locked="0" layoutInCell="1" hidden="0" allowOverlap="1" wp14:anchorId="46075EA0" wp14:editId="23C5F565">
            <wp:simplePos x="0" y="0"/>
            <wp:positionH relativeFrom="column">
              <wp:posOffset>1</wp:posOffset>
            </wp:positionH>
            <wp:positionV relativeFrom="paragraph">
              <wp:posOffset>0</wp:posOffset>
            </wp:positionV>
            <wp:extent cx="1701800" cy="1511300"/>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701800" cy="1511300"/>
                    </a:xfrm>
                    <a:prstGeom prst="rect">
                      <a:avLst/>
                    </a:prstGeom>
                    <a:ln/>
                  </pic:spPr>
                </pic:pic>
              </a:graphicData>
            </a:graphic>
          </wp:anchor>
        </w:drawing>
      </w:r>
    </w:p>
    <w:p w14:paraId="0ACE5878" w14:textId="77777777" w:rsidR="00C26582" w:rsidRPr="005A5EF5" w:rsidRDefault="00C26582">
      <w:pPr>
        <w:rPr>
          <w:rFonts w:ascii="Optima" w:eastAsia="Belleza" w:hAnsi="Optima" w:cs="Belleza"/>
        </w:rPr>
      </w:pPr>
    </w:p>
    <w:p w14:paraId="2924B169" w14:textId="77777777" w:rsidR="00C26582" w:rsidRPr="005A5EF5" w:rsidRDefault="00C26582">
      <w:pPr>
        <w:rPr>
          <w:rFonts w:ascii="Optima" w:eastAsia="Belleza" w:hAnsi="Optima" w:cs="Belleza"/>
        </w:rPr>
      </w:pPr>
    </w:p>
    <w:p w14:paraId="7FB6DD5C" w14:textId="77777777" w:rsidR="00C26582" w:rsidRPr="005A5EF5" w:rsidRDefault="00000000">
      <w:pPr>
        <w:pBdr>
          <w:top w:val="nil"/>
          <w:left w:val="nil"/>
          <w:bottom w:val="nil"/>
          <w:right w:val="nil"/>
          <w:between w:val="nil"/>
        </w:pBdr>
        <w:tabs>
          <w:tab w:val="center" w:pos="4680"/>
          <w:tab w:val="right" w:pos="9360"/>
        </w:tabs>
        <w:jc w:val="center"/>
        <w:rPr>
          <w:rFonts w:ascii="Optima" w:eastAsia="Belleza" w:hAnsi="Optima" w:cs="Belleza"/>
          <w:b/>
          <w:color w:val="000000"/>
          <w:sz w:val="28"/>
          <w:szCs w:val="28"/>
        </w:rPr>
      </w:pPr>
      <w:r w:rsidRPr="005A5EF5">
        <w:rPr>
          <w:rFonts w:ascii="Optima" w:eastAsia="Belleza" w:hAnsi="Optima" w:cs="Belleza"/>
          <w:color w:val="000000"/>
        </w:rPr>
        <w:tab/>
      </w:r>
      <w:r w:rsidRPr="005A5EF5">
        <w:rPr>
          <w:rFonts w:ascii="Optima" w:eastAsia="Belleza" w:hAnsi="Optima" w:cs="Belleza"/>
          <w:b/>
          <w:color w:val="000000"/>
          <w:sz w:val="28"/>
          <w:szCs w:val="28"/>
        </w:rPr>
        <w:t>THE GUILD OF TEMPLE MUSICIANS</w:t>
      </w:r>
    </w:p>
    <w:p w14:paraId="255718EC" w14:textId="77777777" w:rsidR="00C26582" w:rsidRPr="005A5EF5" w:rsidRDefault="00000000">
      <w:pPr>
        <w:pBdr>
          <w:top w:val="nil"/>
          <w:left w:val="nil"/>
          <w:bottom w:val="nil"/>
          <w:right w:val="nil"/>
          <w:between w:val="nil"/>
        </w:pBdr>
        <w:tabs>
          <w:tab w:val="center" w:pos="4680"/>
          <w:tab w:val="right" w:pos="9360"/>
        </w:tabs>
        <w:jc w:val="center"/>
        <w:rPr>
          <w:rFonts w:ascii="Optima" w:eastAsia="Belleza" w:hAnsi="Optima" w:cs="Belleza"/>
          <w:b/>
          <w:color w:val="000000"/>
          <w:sz w:val="28"/>
          <w:szCs w:val="28"/>
        </w:rPr>
      </w:pPr>
      <w:r w:rsidRPr="005A5EF5">
        <w:rPr>
          <w:rFonts w:ascii="Optima" w:eastAsia="Belleza" w:hAnsi="Optima" w:cs="Belleza"/>
          <w:b/>
          <w:color w:val="000000"/>
          <w:sz w:val="28"/>
          <w:szCs w:val="28"/>
        </w:rPr>
        <w:t>MENTORING PROJECT</w:t>
      </w:r>
    </w:p>
    <w:p w14:paraId="1963CB03" w14:textId="77777777" w:rsidR="00C26582" w:rsidRPr="005A5EF5" w:rsidRDefault="00C26582">
      <w:pPr>
        <w:pBdr>
          <w:top w:val="nil"/>
          <w:left w:val="nil"/>
          <w:bottom w:val="nil"/>
          <w:right w:val="nil"/>
          <w:between w:val="nil"/>
        </w:pBdr>
        <w:tabs>
          <w:tab w:val="center" w:pos="4680"/>
          <w:tab w:val="right" w:pos="9360"/>
        </w:tabs>
        <w:jc w:val="center"/>
        <w:rPr>
          <w:rFonts w:ascii="Optima" w:eastAsia="Belleza" w:hAnsi="Optima" w:cs="Belleza"/>
          <w:b/>
          <w:color w:val="000000"/>
          <w:sz w:val="36"/>
          <w:szCs w:val="36"/>
        </w:rPr>
      </w:pPr>
    </w:p>
    <w:p w14:paraId="246FEB30" w14:textId="77777777" w:rsidR="00C26582" w:rsidRPr="005A5EF5" w:rsidRDefault="002C3A7F">
      <w:pPr>
        <w:pBdr>
          <w:top w:val="nil"/>
          <w:left w:val="nil"/>
          <w:bottom w:val="nil"/>
          <w:right w:val="nil"/>
          <w:between w:val="nil"/>
        </w:pBdr>
        <w:tabs>
          <w:tab w:val="center" w:pos="4680"/>
          <w:tab w:val="right" w:pos="9360"/>
        </w:tabs>
        <w:jc w:val="center"/>
        <w:rPr>
          <w:rFonts w:ascii="Optima" w:eastAsia="Belleza" w:hAnsi="Optima" w:cs="Belleza"/>
          <w:b/>
          <w:color w:val="000000"/>
          <w:sz w:val="36"/>
          <w:szCs w:val="36"/>
        </w:rPr>
      </w:pPr>
      <w:r>
        <w:rPr>
          <w:rFonts w:ascii="Optima" w:eastAsia="Belleza" w:hAnsi="Optima" w:cs="Belleza"/>
          <w:b/>
          <w:color w:val="000000"/>
          <w:sz w:val="36"/>
          <w:szCs w:val="36"/>
        </w:rPr>
        <w:t>MENTOR</w:t>
      </w:r>
      <w:r w:rsidRPr="005A5EF5">
        <w:rPr>
          <w:rFonts w:ascii="Optima" w:eastAsia="Belleza" w:hAnsi="Optima" w:cs="Belleza"/>
          <w:b/>
          <w:color w:val="000000"/>
          <w:sz w:val="36"/>
          <w:szCs w:val="36"/>
        </w:rPr>
        <w:t xml:space="preserve"> APPLICATION FORM</w:t>
      </w:r>
    </w:p>
    <w:p w14:paraId="749E53A5" w14:textId="77777777" w:rsidR="00C26582" w:rsidRPr="005A5EF5" w:rsidRDefault="00000000">
      <w:pPr>
        <w:tabs>
          <w:tab w:val="left" w:pos="511"/>
        </w:tabs>
        <w:rPr>
          <w:rFonts w:ascii="Optima" w:eastAsia="Belleza" w:hAnsi="Optima" w:cs="Belleza"/>
        </w:rPr>
      </w:pPr>
      <w:r w:rsidRPr="005A5EF5">
        <w:rPr>
          <w:rFonts w:ascii="Optima" w:eastAsia="Belleza" w:hAnsi="Optima" w:cs="Belleza"/>
        </w:rPr>
        <w:br/>
      </w:r>
    </w:p>
    <w:p w14:paraId="78FBDE85" w14:textId="77777777" w:rsidR="00C26582" w:rsidRPr="005A5EF5" w:rsidRDefault="00000000">
      <w:pPr>
        <w:tabs>
          <w:tab w:val="left" w:pos="511"/>
        </w:tabs>
        <w:rPr>
          <w:rFonts w:ascii="Optima" w:eastAsia="Belleza" w:hAnsi="Optima" w:cs="Belleza"/>
          <w:i/>
        </w:rPr>
      </w:pPr>
      <w:r w:rsidRPr="005A5EF5">
        <w:rPr>
          <w:rFonts w:ascii="Optima" w:eastAsia="Belleza" w:hAnsi="Optima" w:cs="Belleza"/>
          <w:i/>
        </w:rPr>
        <w:t>You may either fill in this form in Word and return it by email, or you can print it out and fill it in by hand and then scan it and email it to Cantor Abby Gostein, Mentoring Project Coordinator, at</w:t>
      </w:r>
      <w:r w:rsidR="00677C20">
        <w:rPr>
          <w:rFonts w:ascii="Optima" w:eastAsia="Belleza" w:hAnsi="Optima" w:cs="Belleza"/>
          <w:i/>
        </w:rPr>
        <w:t xml:space="preserve"> </w:t>
      </w:r>
      <w:hyperlink r:id="rId8" w:history="1">
        <w:r w:rsidR="00677C20" w:rsidRPr="00677C20">
          <w:rPr>
            <w:rStyle w:val="Hyperlink"/>
            <w:rFonts w:ascii="Optima" w:eastAsia="Belleza" w:hAnsi="Optima" w:cs="Belleza"/>
            <w:i/>
          </w:rPr>
          <w:t>agostein@templemusicians.org</w:t>
        </w:r>
      </w:hyperlink>
      <w:r w:rsidR="00677C20">
        <w:rPr>
          <w:rFonts w:ascii="Optima" w:eastAsia="Belleza" w:hAnsi="Optima" w:cs="Belleza"/>
          <w:i/>
        </w:rPr>
        <w:t>.</w:t>
      </w:r>
    </w:p>
    <w:p w14:paraId="71947EA3" w14:textId="77777777" w:rsidR="00C26582" w:rsidRPr="005A5EF5" w:rsidRDefault="00C26582">
      <w:pPr>
        <w:tabs>
          <w:tab w:val="left" w:pos="511"/>
        </w:tabs>
        <w:rPr>
          <w:rFonts w:ascii="Optima" w:eastAsia="Belleza" w:hAnsi="Optima" w:cs="Belleza"/>
          <w:i/>
        </w:rPr>
      </w:pPr>
    </w:p>
    <w:p w14:paraId="68CB29D3" w14:textId="77777777" w:rsidR="00C26582" w:rsidRPr="005A5EF5" w:rsidRDefault="00000000">
      <w:pPr>
        <w:rPr>
          <w:rFonts w:ascii="Optima" w:eastAsia="Belleza" w:hAnsi="Optima" w:cs="Belleza"/>
        </w:rPr>
      </w:pPr>
      <w:r w:rsidRPr="005A5EF5">
        <w:rPr>
          <w:rFonts w:ascii="Optima" w:eastAsia="Belleza" w:hAnsi="Optima" w:cs="Belleza"/>
        </w:rPr>
        <w:t xml:space="preserve">Applicant Name:  </w:t>
      </w:r>
      <w:r w:rsidR="00677C20">
        <w:rPr>
          <w:rFonts w:ascii="Optima" w:eastAsia="Belleza" w:hAnsi="Optima" w:cs="Belleza"/>
        </w:rPr>
        <w:fldChar w:fldCharType="begin">
          <w:ffData>
            <w:name w:val="Text1"/>
            <w:enabled/>
            <w:calcOnExit w:val="0"/>
            <w:textInput/>
          </w:ffData>
        </w:fldChar>
      </w:r>
      <w:bookmarkStart w:id="0" w:name="Text1"/>
      <w:r w:rsidR="00677C20">
        <w:rPr>
          <w:rFonts w:ascii="Optima" w:eastAsia="Belleza" w:hAnsi="Optima" w:cs="Belleza"/>
        </w:rPr>
        <w:instrText xml:space="preserve"> FORMTEXT </w:instrText>
      </w:r>
      <w:r w:rsidR="00677C20">
        <w:rPr>
          <w:rFonts w:ascii="Optima" w:eastAsia="Belleza" w:hAnsi="Optima" w:cs="Belleza"/>
        </w:rPr>
      </w:r>
      <w:r w:rsidR="00677C20">
        <w:rPr>
          <w:rFonts w:ascii="Optima" w:eastAsia="Belleza" w:hAnsi="Optima" w:cs="Belleza"/>
        </w:rPr>
        <w:fldChar w:fldCharType="separate"/>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rPr>
        <w:fldChar w:fldCharType="end"/>
      </w:r>
      <w:bookmarkEnd w:id="0"/>
    </w:p>
    <w:p w14:paraId="5510722C" w14:textId="77777777" w:rsidR="00C26582" w:rsidRPr="005A5EF5" w:rsidRDefault="00C26582">
      <w:pPr>
        <w:rPr>
          <w:rFonts w:ascii="Optima" w:eastAsia="Belleza" w:hAnsi="Optima" w:cs="Belleza"/>
        </w:rPr>
      </w:pPr>
    </w:p>
    <w:p w14:paraId="72F8D8C0" w14:textId="77777777" w:rsidR="00C26582" w:rsidRPr="005A5EF5" w:rsidRDefault="00000000">
      <w:pPr>
        <w:rPr>
          <w:rFonts w:ascii="Optima" w:eastAsia="Belleza" w:hAnsi="Optima" w:cs="Belleza"/>
        </w:rPr>
      </w:pPr>
      <w:r w:rsidRPr="005A5EF5">
        <w:rPr>
          <w:rFonts w:ascii="Optima" w:eastAsia="Belleza" w:hAnsi="Optima" w:cs="Belleza"/>
        </w:rPr>
        <w:t>Email:</w:t>
      </w:r>
      <w:r w:rsidR="00677C20">
        <w:rPr>
          <w:rFonts w:ascii="Optima" w:eastAsia="Belleza" w:hAnsi="Optima" w:cs="Belleza"/>
        </w:rPr>
        <w:t xml:space="preserve">  </w:t>
      </w:r>
      <w:r w:rsidR="00677C20">
        <w:rPr>
          <w:rFonts w:ascii="Optima" w:eastAsia="Belleza" w:hAnsi="Optima" w:cs="Belleza"/>
        </w:rPr>
        <w:fldChar w:fldCharType="begin">
          <w:ffData>
            <w:name w:val="Text2"/>
            <w:enabled/>
            <w:calcOnExit w:val="0"/>
            <w:textInput/>
          </w:ffData>
        </w:fldChar>
      </w:r>
      <w:bookmarkStart w:id="1" w:name="Text2"/>
      <w:r w:rsidR="00677C20">
        <w:rPr>
          <w:rFonts w:ascii="Optima" w:eastAsia="Belleza" w:hAnsi="Optima" w:cs="Belleza"/>
        </w:rPr>
        <w:instrText xml:space="preserve"> FORMTEXT </w:instrText>
      </w:r>
      <w:r w:rsidR="00677C20">
        <w:rPr>
          <w:rFonts w:ascii="Optima" w:eastAsia="Belleza" w:hAnsi="Optima" w:cs="Belleza"/>
        </w:rPr>
      </w:r>
      <w:r w:rsidR="00677C20">
        <w:rPr>
          <w:rFonts w:ascii="Optima" w:eastAsia="Belleza" w:hAnsi="Optima" w:cs="Belleza"/>
        </w:rPr>
        <w:fldChar w:fldCharType="separate"/>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rPr>
        <w:fldChar w:fldCharType="end"/>
      </w:r>
      <w:bookmarkEnd w:id="1"/>
    </w:p>
    <w:p w14:paraId="4FA024A0" w14:textId="77777777" w:rsidR="00C26582" w:rsidRPr="005A5EF5" w:rsidRDefault="00C26582">
      <w:pPr>
        <w:rPr>
          <w:rFonts w:ascii="Optima" w:eastAsia="Belleza" w:hAnsi="Optima" w:cs="Belleza"/>
        </w:rPr>
      </w:pPr>
    </w:p>
    <w:p w14:paraId="4DA9F719" w14:textId="77777777" w:rsidR="00C26582" w:rsidRPr="005A5EF5" w:rsidRDefault="00000000">
      <w:pPr>
        <w:rPr>
          <w:rFonts w:ascii="Optima" w:eastAsia="Belleza" w:hAnsi="Optima" w:cs="Belleza"/>
        </w:rPr>
      </w:pPr>
      <w:r w:rsidRPr="005A5EF5">
        <w:rPr>
          <w:rFonts w:ascii="Optima" w:eastAsia="Belleza" w:hAnsi="Optima" w:cs="Belleza"/>
        </w:rPr>
        <w:t>Phone:</w:t>
      </w:r>
      <w:r w:rsidR="00677C20">
        <w:rPr>
          <w:rFonts w:ascii="Optima" w:eastAsia="Belleza" w:hAnsi="Optima" w:cs="Belleza"/>
        </w:rPr>
        <w:t xml:space="preserve">  </w:t>
      </w:r>
      <w:r w:rsidR="00677C20">
        <w:rPr>
          <w:rFonts w:ascii="Optima" w:eastAsia="Belleza" w:hAnsi="Optima" w:cs="Belleza"/>
        </w:rPr>
        <w:fldChar w:fldCharType="begin">
          <w:ffData>
            <w:name w:val="Text3"/>
            <w:enabled/>
            <w:calcOnExit w:val="0"/>
            <w:textInput/>
          </w:ffData>
        </w:fldChar>
      </w:r>
      <w:bookmarkStart w:id="2" w:name="Text3"/>
      <w:r w:rsidR="00677C20">
        <w:rPr>
          <w:rFonts w:ascii="Optima" w:eastAsia="Belleza" w:hAnsi="Optima" w:cs="Belleza"/>
        </w:rPr>
        <w:instrText xml:space="preserve"> FORMTEXT </w:instrText>
      </w:r>
      <w:r w:rsidR="00677C20">
        <w:rPr>
          <w:rFonts w:ascii="Optima" w:eastAsia="Belleza" w:hAnsi="Optima" w:cs="Belleza"/>
        </w:rPr>
      </w:r>
      <w:r w:rsidR="00677C20">
        <w:rPr>
          <w:rFonts w:ascii="Optima" w:eastAsia="Belleza" w:hAnsi="Optima" w:cs="Belleza"/>
        </w:rPr>
        <w:fldChar w:fldCharType="separate"/>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rPr>
        <w:fldChar w:fldCharType="end"/>
      </w:r>
      <w:bookmarkEnd w:id="2"/>
    </w:p>
    <w:p w14:paraId="0C796648" w14:textId="77777777" w:rsidR="00C26582" w:rsidRPr="005A5EF5" w:rsidRDefault="00C26582">
      <w:pPr>
        <w:rPr>
          <w:rFonts w:ascii="Optima" w:eastAsia="Belleza" w:hAnsi="Optima" w:cs="Belleza"/>
        </w:rPr>
      </w:pPr>
    </w:p>
    <w:p w14:paraId="285596B9" w14:textId="77777777" w:rsidR="00C26582" w:rsidRPr="005A5EF5" w:rsidRDefault="00000000">
      <w:pPr>
        <w:rPr>
          <w:rFonts w:ascii="Optima" w:eastAsia="Belleza" w:hAnsi="Optima" w:cs="Belleza"/>
        </w:rPr>
      </w:pPr>
      <w:r w:rsidRPr="005A5EF5">
        <w:rPr>
          <w:rFonts w:ascii="Optima" w:eastAsia="Belleza" w:hAnsi="Optima" w:cs="Belleza"/>
        </w:rPr>
        <w:t>Address:</w:t>
      </w:r>
      <w:r w:rsidR="00677C20">
        <w:rPr>
          <w:rFonts w:ascii="Optima" w:eastAsia="Belleza" w:hAnsi="Optima" w:cs="Belleza"/>
        </w:rPr>
        <w:t xml:space="preserve">  </w:t>
      </w:r>
      <w:r w:rsidR="00677C20">
        <w:rPr>
          <w:rFonts w:ascii="Optima" w:eastAsia="Belleza" w:hAnsi="Optima" w:cs="Belleza"/>
        </w:rPr>
        <w:fldChar w:fldCharType="begin">
          <w:ffData>
            <w:name w:val="Text4"/>
            <w:enabled/>
            <w:calcOnExit w:val="0"/>
            <w:textInput/>
          </w:ffData>
        </w:fldChar>
      </w:r>
      <w:bookmarkStart w:id="3" w:name="Text4"/>
      <w:r w:rsidR="00677C20">
        <w:rPr>
          <w:rFonts w:ascii="Optima" w:eastAsia="Belleza" w:hAnsi="Optima" w:cs="Belleza"/>
        </w:rPr>
        <w:instrText xml:space="preserve"> FORMTEXT </w:instrText>
      </w:r>
      <w:r w:rsidR="00677C20">
        <w:rPr>
          <w:rFonts w:ascii="Optima" w:eastAsia="Belleza" w:hAnsi="Optima" w:cs="Belleza"/>
        </w:rPr>
      </w:r>
      <w:r w:rsidR="00677C20">
        <w:rPr>
          <w:rFonts w:ascii="Optima" w:eastAsia="Belleza" w:hAnsi="Optima" w:cs="Belleza"/>
        </w:rPr>
        <w:fldChar w:fldCharType="separate"/>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rPr>
        <w:fldChar w:fldCharType="end"/>
      </w:r>
      <w:bookmarkEnd w:id="3"/>
    </w:p>
    <w:p w14:paraId="76840461" w14:textId="77777777" w:rsidR="00C26582" w:rsidRPr="005A5EF5" w:rsidRDefault="00C26582">
      <w:pPr>
        <w:rPr>
          <w:rFonts w:ascii="Optima" w:eastAsia="Belleza" w:hAnsi="Optima" w:cs="Belleza"/>
        </w:rPr>
      </w:pPr>
    </w:p>
    <w:p w14:paraId="41A900E3" w14:textId="77777777" w:rsidR="00C26582" w:rsidRPr="005A5EF5" w:rsidRDefault="00000000">
      <w:pPr>
        <w:rPr>
          <w:rFonts w:ascii="Optima" w:eastAsia="Belleza" w:hAnsi="Optima" w:cs="Belleza"/>
        </w:rPr>
      </w:pPr>
      <w:r w:rsidRPr="005A5EF5">
        <w:rPr>
          <w:rFonts w:ascii="Optima" w:eastAsia="Belleza" w:hAnsi="Optima" w:cs="Belleza"/>
        </w:rPr>
        <w:t>Website/s (if applicable):</w:t>
      </w:r>
      <w:r w:rsidR="00677C20">
        <w:rPr>
          <w:rFonts w:ascii="Optima" w:eastAsia="Belleza" w:hAnsi="Optima" w:cs="Belleza"/>
        </w:rPr>
        <w:t xml:space="preserve">  </w:t>
      </w:r>
      <w:r w:rsidR="00677C20">
        <w:rPr>
          <w:rFonts w:ascii="Optima" w:eastAsia="Belleza" w:hAnsi="Optima" w:cs="Belleza"/>
        </w:rPr>
        <w:fldChar w:fldCharType="begin">
          <w:ffData>
            <w:name w:val="Text5"/>
            <w:enabled/>
            <w:calcOnExit w:val="0"/>
            <w:textInput/>
          </w:ffData>
        </w:fldChar>
      </w:r>
      <w:bookmarkStart w:id="4" w:name="Text5"/>
      <w:r w:rsidR="00677C20">
        <w:rPr>
          <w:rFonts w:ascii="Optima" w:eastAsia="Belleza" w:hAnsi="Optima" w:cs="Belleza"/>
        </w:rPr>
        <w:instrText xml:space="preserve"> FORMTEXT </w:instrText>
      </w:r>
      <w:r w:rsidR="00677C20">
        <w:rPr>
          <w:rFonts w:ascii="Optima" w:eastAsia="Belleza" w:hAnsi="Optima" w:cs="Belleza"/>
        </w:rPr>
      </w:r>
      <w:r w:rsidR="00677C20">
        <w:rPr>
          <w:rFonts w:ascii="Optima" w:eastAsia="Belleza" w:hAnsi="Optima" w:cs="Belleza"/>
        </w:rPr>
        <w:fldChar w:fldCharType="separate"/>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noProof/>
        </w:rPr>
        <w:t> </w:t>
      </w:r>
      <w:r w:rsidR="00677C20">
        <w:rPr>
          <w:rFonts w:ascii="Optima" w:eastAsia="Belleza" w:hAnsi="Optima" w:cs="Belleza"/>
        </w:rPr>
        <w:fldChar w:fldCharType="end"/>
      </w:r>
      <w:bookmarkEnd w:id="4"/>
    </w:p>
    <w:p w14:paraId="0B93E3DA" w14:textId="77777777" w:rsidR="002C3A7F" w:rsidRDefault="002C3A7F" w:rsidP="002C3A7F">
      <w:pPr>
        <w:rPr>
          <w:rFonts w:ascii="Optima" w:eastAsia="Belleza" w:hAnsi="Optima" w:cs="Belleza"/>
          <w:i/>
        </w:rPr>
      </w:pPr>
    </w:p>
    <w:p w14:paraId="4398DE70" w14:textId="77777777" w:rsidR="002C3A7F" w:rsidRPr="005C1504" w:rsidRDefault="005C1504" w:rsidP="005C1504">
      <w:pPr>
        <w:rPr>
          <w:rFonts w:ascii="Optima" w:eastAsia="Belleza" w:hAnsi="Optima" w:cs="Belleza"/>
          <w:i/>
        </w:rPr>
      </w:pPr>
      <w:r w:rsidRPr="005C1504">
        <w:rPr>
          <w:rFonts w:ascii="Optima" w:eastAsia="Belleza" w:hAnsi="Optima" w:cs="Belleza"/>
          <w:iCs/>
        </w:rPr>
        <w:t>Our aim is to match Mentees with Mentors who can advise them on their work</w:t>
      </w:r>
      <w:r>
        <w:rPr>
          <w:rFonts w:ascii="Optima" w:eastAsia="Belleza" w:hAnsi="Optima" w:cs="Belleza"/>
          <w:i/>
        </w:rPr>
        <w:t xml:space="preserve">.  </w:t>
      </w:r>
      <w:r w:rsidRPr="005C1504">
        <w:rPr>
          <w:rFonts w:ascii="Optima" w:eastAsia="Belleza" w:hAnsi="Optima" w:cs="Belleza"/>
          <w:iCs/>
        </w:rPr>
        <w:t>Please</w:t>
      </w:r>
      <w:r>
        <w:rPr>
          <w:rFonts w:ascii="Optima" w:eastAsia="Belleza" w:hAnsi="Optima" w:cs="Belleza"/>
          <w:i/>
        </w:rPr>
        <w:t xml:space="preserve"> </w:t>
      </w:r>
      <w:r>
        <w:rPr>
          <w:rFonts w:ascii="Optima" w:eastAsia="Belleza" w:hAnsi="Optima" w:cs="Belleza"/>
        </w:rPr>
        <w:t>i</w:t>
      </w:r>
      <w:r w:rsidR="002C3A7F" w:rsidRPr="005A5EF5">
        <w:rPr>
          <w:rFonts w:ascii="Optima" w:eastAsia="Belleza" w:hAnsi="Optima" w:cs="Belleza"/>
        </w:rPr>
        <w:t xml:space="preserve">ndicate which of the following </w:t>
      </w:r>
      <w:r>
        <w:rPr>
          <w:rFonts w:ascii="Optima" w:eastAsia="Belleza" w:hAnsi="Optima" w:cs="Belleza"/>
        </w:rPr>
        <w:t>roles</w:t>
      </w:r>
      <w:r w:rsidR="002C3A7F">
        <w:rPr>
          <w:rFonts w:ascii="Optima" w:eastAsia="Belleza" w:hAnsi="Optima" w:cs="Belleza"/>
        </w:rPr>
        <w:t xml:space="preserve"> you feel comfortable advising a Mentee on: </w:t>
      </w:r>
    </w:p>
    <w:p w14:paraId="5A9A4A06" w14:textId="77777777" w:rsidR="002C3A7F" w:rsidRPr="005A5EF5" w:rsidRDefault="002C3A7F" w:rsidP="002C3A7F">
      <w:pPr>
        <w:rPr>
          <w:rFonts w:ascii="Optima" w:eastAsia="Belleza" w:hAnsi="Optima" w:cs="Belleza"/>
        </w:rPr>
      </w:pPr>
      <w:r w:rsidRPr="005A5EF5">
        <w:rPr>
          <w:rFonts w:ascii="Optima" w:eastAsia="Belleza" w:hAnsi="Optima" w:cs="Belleza"/>
        </w:rPr>
        <w:t xml:space="preserve"> </w:t>
      </w:r>
    </w:p>
    <w:p w14:paraId="6C16B220"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1"/>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Cantorial vocal soloist</w:t>
      </w:r>
    </w:p>
    <w:p w14:paraId="3DBC6FAF"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2"/>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Collaborative pianist (accompanist)</w:t>
      </w:r>
    </w:p>
    <w:p w14:paraId="0115625F"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3"/>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Other Instrumentalist (specify instruments):</w:t>
      </w:r>
    </w:p>
    <w:p w14:paraId="2C6B892A"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4"/>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Choir director</w:t>
      </w:r>
    </w:p>
    <w:p w14:paraId="3479E202"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5"/>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Instrumental ensemble director</w:t>
      </w:r>
    </w:p>
    <w:p w14:paraId="42E02C39"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6"/>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Composer</w:t>
      </w:r>
    </w:p>
    <w:p w14:paraId="2D0D5F76"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7"/>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Singer-songwriter</w:t>
      </w:r>
    </w:p>
    <w:p w14:paraId="7513FE71"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8"/>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Life cycle officiant</w:t>
      </w:r>
    </w:p>
    <w:p w14:paraId="1B152752"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9"/>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Early childhood / Tot Shabbat music specialist</w:t>
      </w:r>
    </w:p>
    <w:p w14:paraId="1592286B"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10"/>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Religious school music specialist</w:t>
      </w:r>
    </w:p>
    <w:p w14:paraId="23254A1E" w14:textId="77777777" w:rsidR="002C3A7F" w:rsidRPr="005A5EF5" w:rsidRDefault="002C3A7F" w:rsidP="002C3A7F">
      <w:pPr>
        <w:rPr>
          <w:rFonts w:ascii="Optima" w:eastAsia="Belleza" w:hAnsi="Optima" w:cs="Belleza"/>
        </w:rPr>
      </w:pPr>
      <w:r w:rsidRPr="005A5EF5">
        <w:rPr>
          <w:rFonts w:ascii="Optima" w:eastAsia="Belleza" w:hAnsi="Optima" w:cs="Belleza"/>
        </w:rPr>
        <w:fldChar w:fldCharType="begin">
          <w:ffData>
            <w:name w:val="Check11"/>
            <w:enabled/>
            <w:calcOnExit w:val="0"/>
            <w:checkBox>
              <w:sizeAuto/>
              <w:default w:val="0"/>
            </w:checkBox>
          </w:ffData>
        </w:fldChar>
      </w:r>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r w:rsidRPr="005A5EF5">
        <w:rPr>
          <w:rFonts w:ascii="Optima" w:eastAsia="Belleza" w:hAnsi="Optima" w:cs="Belleza"/>
        </w:rPr>
        <w:tab/>
        <w:t>Other (specify):</w:t>
      </w:r>
    </w:p>
    <w:p w14:paraId="6899320B" w14:textId="77777777" w:rsidR="002C3A7F" w:rsidRDefault="002C3A7F">
      <w:pPr>
        <w:rPr>
          <w:rFonts w:ascii="Optima" w:eastAsia="Belleza" w:hAnsi="Optima" w:cs="Belleza"/>
          <w:b/>
        </w:rPr>
      </w:pPr>
    </w:p>
    <w:p w14:paraId="5821C555" w14:textId="77777777" w:rsidR="002C3A7F" w:rsidRDefault="002C3A7F">
      <w:pPr>
        <w:rPr>
          <w:rFonts w:ascii="Optima" w:eastAsia="Belleza" w:hAnsi="Optima" w:cs="Belleza"/>
          <w:b/>
        </w:rPr>
      </w:pPr>
    </w:p>
    <w:p w14:paraId="229C38F4" w14:textId="77777777" w:rsidR="00652ACF" w:rsidRPr="005A5EF5" w:rsidRDefault="00652ACF" w:rsidP="00652ACF">
      <w:pPr>
        <w:rPr>
          <w:rFonts w:ascii="Optima" w:eastAsia="Belleza" w:hAnsi="Optima" w:cs="Belleza"/>
          <w:i/>
        </w:rPr>
      </w:pPr>
      <w:r w:rsidRPr="005A5EF5">
        <w:rPr>
          <w:rFonts w:ascii="Optima" w:eastAsia="Belleza" w:hAnsi="Optima" w:cs="Belleza"/>
          <w:i/>
        </w:rPr>
        <w:t xml:space="preserve">Take as much space as you need to answer </w:t>
      </w:r>
      <w:r>
        <w:rPr>
          <w:rFonts w:ascii="Optima" w:eastAsia="Belleza" w:hAnsi="Optima" w:cs="Belleza"/>
          <w:i/>
        </w:rPr>
        <w:t>the following</w:t>
      </w:r>
      <w:r w:rsidRPr="005A5EF5">
        <w:rPr>
          <w:rFonts w:ascii="Optima" w:eastAsia="Belleza" w:hAnsi="Optima" w:cs="Belleza"/>
          <w:i/>
        </w:rPr>
        <w:t xml:space="preserve"> questions.</w:t>
      </w:r>
    </w:p>
    <w:p w14:paraId="5E41B1C5" w14:textId="77777777" w:rsidR="002C3A7F" w:rsidRDefault="002C3A7F">
      <w:pPr>
        <w:rPr>
          <w:rFonts w:ascii="Optima" w:eastAsia="Belleza" w:hAnsi="Optima" w:cs="Belleza"/>
          <w:b/>
        </w:rPr>
      </w:pPr>
    </w:p>
    <w:p w14:paraId="194DB733" w14:textId="77777777" w:rsidR="002C3A7F" w:rsidRDefault="002C3A7F">
      <w:pPr>
        <w:rPr>
          <w:rFonts w:ascii="Optima" w:eastAsia="Belleza" w:hAnsi="Optima" w:cs="Belleza"/>
          <w:b/>
        </w:rPr>
      </w:pPr>
    </w:p>
    <w:p w14:paraId="5579D0D4" w14:textId="77777777" w:rsidR="005C1504" w:rsidRDefault="005C1504">
      <w:pPr>
        <w:rPr>
          <w:rFonts w:ascii="Optima" w:eastAsia="Belleza" w:hAnsi="Optima" w:cs="Belleza"/>
          <w:b/>
        </w:rPr>
      </w:pPr>
    </w:p>
    <w:p w14:paraId="3D4D42C9" w14:textId="77777777" w:rsidR="005C1504" w:rsidRDefault="005C1504">
      <w:pPr>
        <w:rPr>
          <w:rFonts w:ascii="Optima" w:eastAsia="Belleza" w:hAnsi="Optima" w:cs="Belleza"/>
          <w:b/>
        </w:rPr>
      </w:pPr>
    </w:p>
    <w:p w14:paraId="5807F6D4" w14:textId="77777777" w:rsidR="00C26582" w:rsidRPr="005A5EF5" w:rsidRDefault="00000000">
      <w:pPr>
        <w:rPr>
          <w:rFonts w:ascii="Optima" w:eastAsia="Belleza" w:hAnsi="Optima" w:cs="Belleza"/>
          <w:b/>
        </w:rPr>
      </w:pPr>
      <w:r w:rsidRPr="005A5EF5">
        <w:rPr>
          <w:rFonts w:ascii="Optima" w:eastAsia="Belleza" w:hAnsi="Optima" w:cs="Belleza"/>
          <w:b/>
        </w:rPr>
        <w:lastRenderedPageBreak/>
        <w:t>Tell us about yourself, your journey as a musician working in Jewish spaces, what you’re doing now and how you came to be where you are:</w:t>
      </w:r>
    </w:p>
    <w:p w14:paraId="44950CBD" w14:textId="77777777" w:rsidR="00C26582" w:rsidRPr="005A5EF5" w:rsidRDefault="00C26582">
      <w:pPr>
        <w:rPr>
          <w:rFonts w:ascii="Optima" w:eastAsia="Belleza" w:hAnsi="Optima" w:cs="Belleza"/>
        </w:rPr>
      </w:pPr>
    </w:p>
    <w:p w14:paraId="251693D1" w14:textId="77777777" w:rsidR="00C26582" w:rsidRPr="005A5EF5" w:rsidRDefault="00677C20">
      <w:pPr>
        <w:rPr>
          <w:rFonts w:ascii="Optima" w:eastAsia="Belleza" w:hAnsi="Optima" w:cs="Belleza"/>
        </w:rPr>
      </w:pPr>
      <w:r>
        <w:rPr>
          <w:rFonts w:ascii="Optima" w:eastAsia="Belleza" w:hAnsi="Optima" w:cs="Belleza"/>
        </w:rPr>
        <w:fldChar w:fldCharType="begin">
          <w:ffData>
            <w:name w:val="Text6"/>
            <w:enabled/>
            <w:calcOnExit w:val="0"/>
            <w:textInput/>
          </w:ffData>
        </w:fldChar>
      </w:r>
      <w:bookmarkStart w:id="5" w:name="Text6"/>
      <w:r>
        <w:rPr>
          <w:rFonts w:ascii="Optima" w:eastAsia="Belleza" w:hAnsi="Optima" w:cs="Belleza"/>
        </w:rPr>
        <w:instrText xml:space="preserve"> FORMTEXT </w:instrText>
      </w:r>
      <w:r>
        <w:rPr>
          <w:rFonts w:ascii="Optima" w:eastAsia="Belleza" w:hAnsi="Optima" w:cs="Belleza"/>
        </w:rPr>
      </w:r>
      <w:r>
        <w:rPr>
          <w:rFonts w:ascii="Optima" w:eastAsia="Belleza" w:hAnsi="Optima" w:cs="Belleza"/>
        </w:rPr>
        <w:fldChar w:fldCharType="separate"/>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rPr>
        <w:fldChar w:fldCharType="end"/>
      </w:r>
      <w:bookmarkEnd w:id="5"/>
    </w:p>
    <w:p w14:paraId="6E3174A4" w14:textId="77777777" w:rsidR="00C26582" w:rsidRPr="005A5EF5" w:rsidRDefault="00C26582">
      <w:pPr>
        <w:rPr>
          <w:rFonts w:ascii="Optima" w:eastAsia="Belleza" w:hAnsi="Optima" w:cs="Belleza"/>
        </w:rPr>
      </w:pPr>
    </w:p>
    <w:p w14:paraId="7A54AEDC" w14:textId="77777777" w:rsidR="00C26582" w:rsidRPr="005A5EF5" w:rsidRDefault="00C26582">
      <w:pPr>
        <w:rPr>
          <w:rFonts w:ascii="Optima" w:eastAsia="Belleza" w:hAnsi="Optima" w:cs="Belleza"/>
        </w:rPr>
      </w:pPr>
    </w:p>
    <w:p w14:paraId="1DC534B8" w14:textId="77777777" w:rsidR="00C26582" w:rsidRDefault="00C26582">
      <w:pPr>
        <w:rPr>
          <w:rFonts w:ascii="Optima" w:eastAsia="Belleza" w:hAnsi="Optima" w:cs="Belleza"/>
          <w:b/>
        </w:rPr>
      </w:pPr>
    </w:p>
    <w:p w14:paraId="318447FE" w14:textId="77777777" w:rsidR="00652ACF" w:rsidRDefault="00652ACF">
      <w:pPr>
        <w:rPr>
          <w:rFonts w:ascii="Optima" w:eastAsia="Belleza" w:hAnsi="Optima" w:cs="Belleza"/>
          <w:b/>
        </w:rPr>
      </w:pPr>
    </w:p>
    <w:p w14:paraId="3ACAAA40" w14:textId="77777777" w:rsidR="00652ACF" w:rsidRDefault="00652ACF">
      <w:pPr>
        <w:rPr>
          <w:rFonts w:ascii="Optima" w:eastAsia="Belleza" w:hAnsi="Optima" w:cs="Belleza"/>
          <w:b/>
        </w:rPr>
      </w:pPr>
    </w:p>
    <w:p w14:paraId="0BF21DF6" w14:textId="77777777" w:rsidR="00652ACF" w:rsidRDefault="00652ACF">
      <w:pPr>
        <w:rPr>
          <w:rFonts w:ascii="Optima" w:eastAsia="Belleza" w:hAnsi="Optima" w:cs="Belleza"/>
          <w:b/>
        </w:rPr>
      </w:pPr>
    </w:p>
    <w:p w14:paraId="62742F7F" w14:textId="77777777" w:rsidR="00652ACF" w:rsidRPr="005A5EF5" w:rsidRDefault="00652ACF">
      <w:pPr>
        <w:rPr>
          <w:rFonts w:ascii="Optima" w:eastAsia="Belleza" w:hAnsi="Optima" w:cs="Belleza"/>
          <w:b/>
        </w:rPr>
      </w:pPr>
    </w:p>
    <w:p w14:paraId="1E4EFFC5" w14:textId="77777777" w:rsidR="00C26582" w:rsidRPr="005A5EF5" w:rsidRDefault="00C26582">
      <w:pPr>
        <w:rPr>
          <w:rFonts w:ascii="Optima" w:eastAsia="Belleza" w:hAnsi="Optima" w:cs="Belleza"/>
          <w:b/>
        </w:rPr>
      </w:pPr>
    </w:p>
    <w:p w14:paraId="57B6D9DE" w14:textId="77777777" w:rsidR="00C26582" w:rsidRPr="005A5EF5" w:rsidRDefault="00C26582">
      <w:pPr>
        <w:rPr>
          <w:rFonts w:ascii="Optima" w:eastAsia="Belleza" w:hAnsi="Optima" w:cs="Belleza"/>
          <w:b/>
        </w:rPr>
      </w:pPr>
    </w:p>
    <w:p w14:paraId="1CD1076C" w14:textId="77777777" w:rsidR="00C26582" w:rsidRPr="005A5EF5" w:rsidRDefault="00C26582">
      <w:pPr>
        <w:rPr>
          <w:rFonts w:ascii="Optima" w:eastAsia="Belleza" w:hAnsi="Optima" w:cs="Belleza"/>
          <w:b/>
        </w:rPr>
      </w:pPr>
    </w:p>
    <w:p w14:paraId="1A1671AF" w14:textId="77777777" w:rsidR="00C26582" w:rsidRPr="005A5EF5" w:rsidRDefault="00000000">
      <w:pPr>
        <w:rPr>
          <w:rFonts w:ascii="Optima" w:eastAsia="Belleza" w:hAnsi="Optima" w:cs="Belleza"/>
          <w:b/>
        </w:rPr>
      </w:pPr>
      <w:r w:rsidRPr="005A5EF5">
        <w:rPr>
          <w:rFonts w:ascii="Optima" w:eastAsia="Belleza" w:hAnsi="Optima" w:cs="Belleza"/>
          <w:b/>
        </w:rPr>
        <w:t xml:space="preserve">Why do you want to work with a GTM </w:t>
      </w:r>
      <w:r w:rsidR="005C1504">
        <w:rPr>
          <w:rFonts w:ascii="Optima" w:eastAsia="Belleza" w:hAnsi="Optima" w:cs="Belleza"/>
          <w:b/>
        </w:rPr>
        <w:t>Mentee</w:t>
      </w:r>
      <w:r w:rsidRPr="005A5EF5">
        <w:rPr>
          <w:rFonts w:ascii="Optima" w:eastAsia="Belleza" w:hAnsi="Optima" w:cs="Belleza"/>
          <w:b/>
        </w:rPr>
        <w:t xml:space="preserve">?  </w:t>
      </w:r>
      <w:r w:rsidR="005C1504">
        <w:rPr>
          <w:rFonts w:ascii="Optima" w:eastAsia="Belleza" w:hAnsi="Optima" w:cs="Belleza"/>
          <w:b/>
        </w:rPr>
        <w:t xml:space="preserve">What can you do for them?  </w:t>
      </w:r>
      <w:r w:rsidRPr="005A5EF5">
        <w:rPr>
          <w:rFonts w:ascii="Optima" w:eastAsia="Belleza" w:hAnsi="Optima" w:cs="Belleza"/>
          <w:b/>
        </w:rPr>
        <w:t>What do you hope to get from the work?</w:t>
      </w:r>
    </w:p>
    <w:p w14:paraId="6A1409EF" w14:textId="77777777" w:rsidR="00C26582" w:rsidRPr="005A5EF5" w:rsidRDefault="00C26582">
      <w:pPr>
        <w:rPr>
          <w:rFonts w:ascii="Optima" w:eastAsia="Belleza" w:hAnsi="Optima" w:cs="Belleza"/>
        </w:rPr>
      </w:pPr>
    </w:p>
    <w:p w14:paraId="1DCDFAFB" w14:textId="77777777" w:rsidR="00C26582" w:rsidRPr="005A5EF5" w:rsidRDefault="00677C20">
      <w:pPr>
        <w:rPr>
          <w:rFonts w:ascii="Optima" w:eastAsia="Belleza" w:hAnsi="Optima" w:cs="Belleza"/>
        </w:rPr>
      </w:pPr>
      <w:r>
        <w:rPr>
          <w:rFonts w:ascii="Optima" w:eastAsia="Belleza" w:hAnsi="Optima" w:cs="Belleza"/>
        </w:rPr>
        <w:fldChar w:fldCharType="begin">
          <w:ffData>
            <w:name w:val="Text7"/>
            <w:enabled/>
            <w:calcOnExit w:val="0"/>
            <w:textInput/>
          </w:ffData>
        </w:fldChar>
      </w:r>
      <w:bookmarkStart w:id="6" w:name="Text7"/>
      <w:r>
        <w:rPr>
          <w:rFonts w:ascii="Optima" w:eastAsia="Belleza" w:hAnsi="Optima" w:cs="Belleza"/>
        </w:rPr>
        <w:instrText xml:space="preserve"> FORMTEXT </w:instrText>
      </w:r>
      <w:r>
        <w:rPr>
          <w:rFonts w:ascii="Optima" w:eastAsia="Belleza" w:hAnsi="Optima" w:cs="Belleza"/>
        </w:rPr>
      </w:r>
      <w:r>
        <w:rPr>
          <w:rFonts w:ascii="Optima" w:eastAsia="Belleza" w:hAnsi="Optima" w:cs="Belleza"/>
        </w:rPr>
        <w:fldChar w:fldCharType="separate"/>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noProof/>
        </w:rPr>
        <w:t> </w:t>
      </w:r>
      <w:r>
        <w:rPr>
          <w:rFonts w:ascii="Optima" w:eastAsia="Belleza" w:hAnsi="Optima" w:cs="Belleza"/>
        </w:rPr>
        <w:fldChar w:fldCharType="end"/>
      </w:r>
      <w:bookmarkEnd w:id="6"/>
    </w:p>
    <w:p w14:paraId="02222AE8" w14:textId="77777777" w:rsidR="00C26582" w:rsidRPr="005A5EF5" w:rsidRDefault="00C26582">
      <w:pPr>
        <w:rPr>
          <w:rFonts w:ascii="Optima" w:eastAsia="Belleza" w:hAnsi="Optima" w:cs="Belleza"/>
        </w:rPr>
      </w:pPr>
    </w:p>
    <w:p w14:paraId="73D4B0D6" w14:textId="77777777" w:rsidR="00C26582" w:rsidRDefault="00C26582">
      <w:pPr>
        <w:rPr>
          <w:rFonts w:ascii="Optima" w:eastAsia="Belleza" w:hAnsi="Optima" w:cs="Belleza"/>
        </w:rPr>
      </w:pPr>
    </w:p>
    <w:p w14:paraId="4191088A" w14:textId="77777777" w:rsidR="00652ACF" w:rsidRDefault="00652ACF">
      <w:pPr>
        <w:rPr>
          <w:rFonts w:ascii="Optima" w:eastAsia="Belleza" w:hAnsi="Optima" w:cs="Belleza"/>
        </w:rPr>
      </w:pPr>
    </w:p>
    <w:p w14:paraId="74017E35" w14:textId="77777777" w:rsidR="00652ACF" w:rsidRDefault="00652ACF">
      <w:pPr>
        <w:rPr>
          <w:rFonts w:ascii="Optima" w:eastAsia="Belleza" w:hAnsi="Optima" w:cs="Belleza"/>
        </w:rPr>
      </w:pPr>
    </w:p>
    <w:p w14:paraId="78539C8E" w14:textId="77777777" w:rsidR="00652ACF" w:rsidRDefault="00652ACF">
      <w:pPr>
        <w:rPr>
          <w:rFonts w:ascii="Optima" w:eastAsia="Belleza" w:hAnsi="Optima" w:cs="Belleza"/>
        </w:rPr>
      </w:pPr>
    </w:p>
    <w:p w14:paraId="3AA9E39B" w14:textId="77777777" w:rsidR="00652ACF" w:rsidRDefault="00652ACF">
      <w:pPr>
        <w:rPr>
          <w:rFonts w:ascii="Optima" w:eastAsia="Belleza" w:hAnsi="Optima" w:cs="Belleza"/>
        </w:rPr>
      </w:pPr>
    </w:p>
    <w:p w14:paraId="228D7A11" w14:textId="77777777" w:rsidR="00652ACF" w:rsidRPr="005A5EF5" w:rsidRDefault="00652ACF">
      <w:pPr>
        <w:rPr>
          <w:rFonts w:ascii="Optima" w:eastAsia="Belleza" w:hAnsi="Optima" w:cs="Belleza"/>
        </w:rPr>
      </w:pPr>
    </w:p>
    <w:p w14:paraId="28909FF7" w14:textId="77777777" w:rsidR="00C26582" w:rsidRPr="005A5EF5" w:rsidRDefault="00C26582">
      <w:pPr>
        <w:rPr>
          <w:rFonts w:ascii="Optima" w:eastAsia="Belleza" w:hAnsi="Optima" w:cs="Belleza"/>
        </w:rPr>
      </w:pPr>
    </w:p>
    <w:p w14:paraId="4F558CA3" w14:textId="77777777" w:rsidR="00C26582" w:rsidRPr="005A5EF5" w:rsidRDefault="00C26582">
      <w:pPr>
        <w:rPr>
          <w:rFonts w:ascii="Optima" w:eastAsia="Belleza" w:hAnsi="Optima" w:cs="Belleza"/>
        </w:rPr>
      </w:pPr>
    </w:p>
    <w:p w14:paraId="2001351D" w14:textId="77777777" w:rsidR="0076310E" w:rsidRPr="005A5EF5" w:rsidRDefault="005C1504" w:rsidP="0076310E">
      <w:pPr>
        <w:rPr>
          <w:rFonts w:ascii="Optima" w:eastAsia="Belleza" w:hAnsi="Optima" w:cs="Belleza"/>
        </w:rPr>
      </w:pPr>
      <w:r>
        <w:rPr>
          <w:rFonts w:ascii="Optima" w:eastAsia="Belleza" w:hAnsi="Optima" w:cs="Belleza"/>
        </w:rPr>
        <w:t>Which of these characteristics apply to you?</w:t>
      </w:r>
      <w:r w:rsidRPr="005A5EF5">
        <w:rPr>
          <w:rFonts w:ascii="Optima" w:eastAsia="Belleza" w:hAnsi="Optima" w:cs="Belleza"/>
        </w:rPr>
        <w:t xml:space="preserve">  </w:t>
      </w:r>
      <w:bookmarkStart w:id="7" w:name="bookmark=id.e1hpnv5ujqxe" w:colFirst="0" w:colLast="0"/>
      <w:bookmarkEnd w:id="7"/>
    </w:p>
    <w:p w14:paraId="695F6297" w14:textId="77777777" w:rsidR="000B50C5" w:rsidRPr="005A5EF5" w:rsidRDefault="000B50C5" w:rsidP="0076310E">
      <w:pPr>
        <w:rPr>
          <w:rFonts w:ascii="Optima" w:eastAsia="Belleza" w:hAnsi="Optima" w:cs="Belleza"/>
        </w:rPr>
      </w:pPr>
    </w:p>
    <w:p w14:paraId="0B561885" w14:textId="77777777" w:rsidR="00733F6B" w:rsidRDefault="00733F6B" w:rsidP="0076310E">
      <w:pPr>
        <w:rPr>
          <w:rFonts w:ascii="Optima" w:eastAsia="Belleza" w:hAnsi="Optima" w:cs="Belleza"/>
        </w:rPr>
        <w:sectPr w:rsidR="00733F6B">
          <w:headerReference w:type="even" r:id="rId9"/>
          <w:headerReference w:type="default" r:id="rId10"/>
          <w:footerReference w:type="even" r:id="rId11"/>
          <w:footerReference w:type="default" r:id="rId12"/>
          <w:headerReference w:type="first" r:id="rId13"/>
          <w:footerReference w:type="first" r:id="rId14"/>
          <w:pgSz w:w="12240" w:h="15840"/>
          <w:pgMar w:top="1053" w:right="1440" w:bottom="1440" w:left="1440" w:header="720" w:footer="720" w:gutter="0"/>
          <w:pgNumType w:start="1"/>
          <w:cols w:space="720"/>
        </w:sectPr>
      </w:pPr>
    </w:p>
    <w:p w14:paraId="00F75BBF"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2"/>
            <w:enabled/>
            <w:calcOnExit w:val="0"/>
            <w:checkBox>
              <w:sizeAuto/>
              <w:default w:val="0"/>
            </w:checkBox>
          </w:ffData>
        </w:fldChar>
      </w:r>
      <w:bookmarkStart w:id="8" w:name="Check12"/>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8"/>
      <w:r w:rsidRPr="005A5EF5">
        <w:rPr>
          <w:rFonts w:ascii="Optima" w:eastAsia="Belleza" w:hAnsi="Optima" w:cs="Belleza"/>
        </w:rPr>
        <w:tab/>
        <w:t>Approachability</w:t>
      </w:r>
      <w:bookmarkStart w:id="9" w:name="bookmark=id.48385w7ovpv2" w:colFirst="0" w:colLast="0"/>
      <w:bookmarkEnd w:id="9"/>
    </w:p>
    <w:p w14:paraId="2C874F0F"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3"/>
            <w:enabled/>
            <w:calcOnExit w:val="0"/>
            <w:checkBox>
              <w:sizeAuto/>
              <w:default w:val="0"/>
            </w:checkBox>
          </w:ffData>
        </w:fldChar>
      </w:r>
      <w:bookmarkStart w:id="10" w:name="Check13"/>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0"/>
      <w:r w:rsidRPr="005A5EF5">
        <w:rPr>
          <w:rFonts w:ascii="Optima" w:eastAsia="Belleza" w:hAnsi="Optima" w:cs="Belleza"/>
        </w:rPr>
        <w:tab/>
        <w:t>Curiosity</w:t>
      </w:r>
      <w:bookmarkStart w:id="11" w:name="bookmark=id.dthd9jauvfsa" w:colFirst="0" w:colLast="0"/>
      <w:bookmarkEnd w:id="11"/>
    </w:p>
    <w:p w14:paraId="5DF0AD6B"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4"/>
            <w:enabled/>
            <w:calcOnExit w:val="0"/>
            <w:checkBox>
              <w:sizeAuto/>
              <w:default w:val="0"/>
            </w:checkBox>
          </w:ffData>
        </w:fldChar>
      </w:r>
      <w:bookmarkStart w:id="12" w:name="Check14"/>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2"/>
      <w:r w:rsidRPr="005A5EF5">
        <w:rPr>
          <w:rFonts w:ascii="Optima" w:eastAsia="Belleza" w:hAnsi="Optima" w:cs="Belleza"/>
        </w:rPr>
        <w:tab/>
        <w:t>Empath</w:t>
      </w:r>
      <w:bookmarkStart w:id="13" w:name="bookmark=id.3rhccu8097zc" w:colFirst="0" w:colLast="0"/>
      <w:bookmarkEnd w:id="13"/>
      <w:r w:rsidR="0076310E" w:rsidRPr="005A5EF5">
        <w:rPr>
          <w:rFonts w:ascii="Optima" w:eastAsia="Belleza" w:hAnsi="Optima" w:cs="Belleza"/>
        </w:rPr>
        <w:t>y</w:t>
      </w:r>
    </w:p>
    <w:p w14:paraId="7539C556"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5"/>
            <w:enabled/>
            <w:calcOnExit w:val="0"/>
            <w:checkBox>
              <w:sizeAuto/>
              <w:default w:val="0"/>
            </w:checkBox>
          </w:ffData>
        </w:fldChar>
      </w:r>
      <w:bookmarkStart w:id="14" w:name="Check15"/>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4"/>
      <w:r w:rsidRPr="005A5EF5">
        <w:rPr>
          <w:rFonts w:ascii="Optima" w:eastAsia="Belleza" w:hAnsi="Optima" w:cs="Belleza"/>
        </w:rPr>
        <w:tab/>
        <w:t>Enthusiasm</w:t>
      </w:r>
      <w:bookmarkStart w:id="15" w:name="bookmark=id.1xnm92eqylf" w:colFirst="0" w:colLast="0"/>
      <w:bookmarkEnd w:id="15"/>
    </w:p>
    <w:p w14:paraId="44546635"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6"/>
            <w:enabled/>
            <w:calcOnExit w:val="0"/>
            <w:checkBox>
              <w:sizeAuto/>
              <w:default w:val="0"/>
            </w:checkBox>
          </w:ffData>
        </w:fldChar>
      </w:r>
      <w:bookmarkStart w:id="16" w:name="Check16"/>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6"/>
      <w:r w:rsidRPr="005A5EF5">
        <w:rPr>
          <w:rFonts w:ascii="Optima" w:eastAsia="Belleza" w:hAnsi="Optima" w:cs="Belleza"/>
        </w:rPr>
        <w:tab/>
        <w:t>Fairness</w:t>
      </w:r>
      <w:bookmarkStart w:id="17" w:name="bookmark=id.ol24y482kzla" w:colFirst="0" w:colLast="0"/>
      <w:bookmarkEnd w:id="17"/>
    </w:p>
    <w:p w14:paraId="74E1E3BB"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7"/>
            <w:enabled/>
            <w:calcOnExit w:val="0"/>
            <w:checkBox>
              <w:sizeAuto/>
              <w:default w:val="0"/>
            </w:checkBox>
          </w:ffData>
        </w:fldChar>
      </w:r>
      <w:bookmarkStart w:id="18" w:name="Check17"/>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18"/>
      <w:r w:rsidRPr="005A5EF5">
        <w:rPr>
          <w:rFonts w:ascii="Optima" w:eastAsia="Belleza" w:hAnsi="Optima" w:cs="Belleza"/>
        </w:rPr>
        <w:tab/>
        <w:t>Listening ability</w:t>
      </w:r>
      <w:bookmarkStart w:id="19" w:name="bookmark=id.2ntwcbe23u3" w:colFirst="0" w:colLast="0"/>
      <w:bookmarkEnd w:id="19"/>
    </w:p>
    <w:p w14:paraId="18EA6D07"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8"/>
            <w:enabled/>
            <w:calcOnExit w:val="0"/>
            <w:checkBox>
              <w:sizeAuto/>
              <w:default w:val="0"/>
            </w:checkBox>
          </w:ffData>
        </w:fldChar>
      </w:r>
      <w:bookmarkStart w:id="20" w:name="Check18"/>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0"/>
      <w:r w:rsidRPr="005A5EF5">
        <w:rPr>
          <w:rFonts w:ascii="Optima" w:eastAsia="Belleza" w:hAnsi="Optima" w:cs="Belleza"/>
        </w:rPr>
        <w:tab/>
        <w:t>Responsiveness</w:t>
      </w:r>
      <w:bookmarkStart w:id="21" w:name="bookmark=id.wb8ajiubxs3y" w:colFirst="0" w:colLast="0"/>
      <w:bookmarkEnd w:id="21"/>
    </w:p>
    <w:p w14:paraId="74657530"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19"/>
            <w:enabled/>
            <w:calcOnExit w:val="0"/>
            <w:checkBox>
              <w:sizeAuto/>
              <w:default w:val="0"/>
            </w:checkBox>
          </w:ffData>
        </w:fldChar>
      </w:r>
      <w:bookmarkStart w:id="22" w:name="Check19"/>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2"/>
      <w:r w:rsidRPr="005A5EF5">
        <w:rPr>
          <w:rFonts w:ascii="Optima" w:eastAsia="Belleza" w:hAnsi="Optima" w:cs="Belleza"/>
        </w:rPr>
        <w:tab/>
        <w:t>Transparency</w:t>
      </w:r>
      <w:bookmarkStart w:id="23" w:name="bookmark=kix.mmy0nigh1jx1" w:colFirst="0" w:colLast="0"/>
      <w:bookmarkEnd w:id="23"/>
    </w:p>
    <w:p w14:paraId="734DB5DC"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0"/>
            <w:enabled/>
            <w:calcOnExit w:val="0"/>
            <w:checkBox>
              <w:sizeAuto/>
              <w:default w:val="0"/>
            </w:checkBox>
          </w:ffData>
        </w:fldChar>
      </w:r>
      <w:bookmarkStart w:id="24" w:name="Check20"/>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4"/>
      <w:r w:rsidRPr="005A5EF5">
        <w:rPr>
          <w:rFonts w:ascii="Optima" w:eastAsia="Belleza" w:hAnsi="Optima" w:cs="Belleza"/>
        </w:rPr>
        <w:tab/>
        <w:t>Honesty</w:t>
      </w:r>
      <w:bookmarkStart w:id="25" w:name="bookmark=kix.t12yevltucdg" w:colFirst="0" w:colLast="0"/>
      <w:bookmarkEnd w:id="25"/>
    </w:p>
    <w:p w14:paraId="0746A9B1"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1"/>
            <w:enabled/>
            <w:calcOnExit w:val="0"/>
            <w:checkBox>
              <w:sizeAuto/>
              <w:default w:val="0"/>
            </w:checkBox>
          </w:ffData>
        </w:fldChar>
      </w:r>
      <w:bookmarkStart w:id="26" w:name="Check21"/>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6"/>
      <w:r w:rsidRPr="005A5EF5">
        <w:rPr>
          <w:rFonts w:ascii="Optima" w:eastAsia="Belleza" w:hAnsi="Optima" w:cs="Belleza"/>
        </w:rPr>
        <w:tab/>
        <w:t>Encouraging nature</w:t>
      </w:r>
      <w:bookmarkStart w:id="27" w:name="bookmark=kix.xaatcgfoj37x" w:colFirst="0" w:colLast="0"/>
      <w:bookmarkEnd w:id="27"/>
    </w:p>
    <w:p w14:paraId="3CE8AD03"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2"/>
            <w:enabled/>
            <w:calcOnExit w:val="0"/>
            <w:checkBox>
              <w:sizeAuto/>
              <w:default w:val="0"/>
            </w:checkBox>
          </w:ffData>
        </w:fldChar>
      </w:r>
      <w:bookmarkStart w:id="28" w:name="Check22"/>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28"/>
      <w:r w:rsidRPr="005A5EF5">
        <w:rPr>
          <w:rFonts w:ascii="Optima" w:eastAsia="Belleza" w:hAnsi="Optima" w:cs="Belleza"/>
        </w:rPr>
        <w:tab/>
        <w:t>Ability to think “outside the box”</w:t>
      </w:r>
      <w:bookmarkStart w:id="29" w:name="bookmark=kix.1d8rhg3ut1yl" w:colFirst="0" w:colLast="0"/>
      <w:bookmarkEnd w:id="29"/>
    </w:p>
    <w:p w14:paraId="45423165"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3"/>
            <w:enabled/>
            <w:calcOnExit w:val="0"/>
            <w:checkBox>
              <w:sizeAuto/>
              <w:default w:val="0"/>
            </w:checkBox>
          </w:ffData>
        </w:fldChar>
      </w:r>
      <w:bookmarkStart w:id="30" w:name="Check23"/>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30"/>
      <w:r w:rsidRPr="005A5EF5">
        <w:rPr>
          <w:rFonts w:ascii="Optima" w:eastAsia="Belleza" w:hAnsi="Optima" w:cs="Belleza"/>
        </w:rPr>
        <w:tab/>
        <w:t>Ability to keep others accountable</w:t>
      </w:r>
      <w:bookmarkStart w:id="31" w:name="bookmark=kix.n9dipytikz7w" w:colFirst="0" w:colLast="0"/>
      <w:bookmarkEnd w:id="31"/>
    </w:p>
    <w:p w14:paraId="176DB959" w14:textId="77777777" w:rsidR="0076310E"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4"/>
            <w:enabled/>
            <w:calcOnExit w:val="0"/>
            <w:checkBox>
              <w:sizeAuto/>
              <w:default w:val="0"/>
            </w:checkBox>
          </w:ffData>
        </w:fldChar>
      </w:r>
      <w:bookmarkStart w:id="32" w:name="Check24"/>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32"/>
      <w:r w:rsidRPr="005A5EF5">
        <w:rPr>
          <w:rFonts w:ascii="Optima" w:eastAsia="Belleza" w:hAnsi="Optima" w:cs="Belleza"/>
        </w:rPr>
        <w:tab/>
        <w:t>Reliability</w:t>
      </w:r>
      <w:bookmarkStart w:id="33" w:name="bookmark=kix.49ozxabtpgbm" w:colFirst="0" w:colLast="0"/>
      <w:bookmarkEnd w:id="33"/>
    </w:p>
    <w:p w14:paraId="676C5403" w14:textId="77777777" w:rsidR="00C26582" w:rsidRPr="005A5EF5" w:rsidRDefault="000B50C5" w:rsidP="0076310E">
      <w:pPr>
        <w:rPr>
          <w:rFonts w:ascii="Optima" w:eastAsia="Belleza" w:hAnsi="Optima" w:cs="Belleza"/>
        </w:rPr>
      </w:pPr>
      <w:r w:rsidRPr="005A5EF5">
        <w:rPr>
          <w:rFonts w:ascii="Optima" w:eastAsia="Belleza" w:hAnsi="Optima" w:cs="Belleza"/>
        </w:rPr>
        <w:fldChar w:fldCharType="begin">
          <w:ffData>
            <w:name w:val="Check25"/>
            <w:enabled/>
            <w:calcOnExit w:val="0"/>
            <w:checkBox>
              <w:sizeAuto/>
              <w:default w:val="0"/>
            </w:checkBox>
          </w:ffData>
        </w:fldChar>
      </w:r>
      <w:bookmarkStart w:id="34" w:name="Check25"/>
      <w:r w:rsidRPr="005A5EF5">
        <w:rPr>
          <w:rFonts w:ascii="Optima" w:eastAsia="Belleza" w:hAnsi="Optima" w:cs="Belleza"/>
        </w:rPr>
        <w:instrText xml:space="preserve"> FORMCHECKBOX </w:instrText>
      </w:r>
      <w:r w:rsidRPr="005A5EF5">
        <w:rPr>
          <w:rFonts w:ascii="Optima" w:eastAsia="Belleza" w:hAnsi="Optima" w:cs="Belleza"/>
        </w:rPr>
      </w:r>
      <w:r w:rsidRPr="005A5EF5">
        <w:rPr>
          <w:rFonts w:ascii="Optima" w:eastAsia="Belleza" w:hAnsi="Optima" w:cs="Belleza"/>
        </w:rPr>
        <w:fldChar w:fldCharType="separate"/>
      </w:r>
      <w:r w:rsidRPr="005A5EF5">
        <w:rPr>
          <w:rFonts w:ascii="Optima" w:eastAsia="Belleza" w:hAnsi="Optima" w:cs="Belleza"/>
        </w:rPr>
        <w:fldChar w:fldCharType="end"/>
      </w:r>
      <w:bookmarkEnd w:id="34"/>
      <w:r w:rsidRPr="005A5EF5">
        <w:rPr>
          <w:rFonts w:ascii="Optima" w:eastAsia="Belleza" w:hAnsi="Optima" w:cs="Belleza"/>
        </w:rPr>
        <w:tab/>
        <w:t>Other (specify)</w:t>
      </w:r>
    </w:p>
    <w:p w14:paraId="41DFD846" w14:textId="77777777" w:rsidR="00733F6B" w:rsidRDefault="00733F6B">
      <w:pPr>
        <w:ind w:left="720"/>
        <w:rPr>
          <w:rFonts w:ascii="Optima" w:eastAsia="Belleza" w:hAnsi="Optima" w:cs="Belleza"/>
        </w:rPr>
        <w:sectPr w:rsidR="00733F6B" w:rsidSect="00733F6B">
          <w:type w:val="continuous"/>
          <w:pgSz w:w="12240" w:h="15840"/>
          <w:pgMar w:top="1053" w:right="1440" w:bottom="1440" w:left="1440" w:header="720" w:footer="720" w:gutter="0"/>
          <w:pgNumType w:start="1"/>
          <w:cols w:num="2" w:space="720"/>
        </w:sectPr>
      </w:pPr>
    </w:p>
    <w:p w14:paraId="4378BF75" w14:textId="77777777" w:rsidR="00C26582" w:rsidRPr="005A5EF5" w:rsidRDefault="00C26582">
      <w:pPr>
        <w:ind w:left="720"/>
        <w:rPr>
          <w:rFonts w:ascii="Optima" w:eastAsia="Belleza" w:hAnsi="Optima" w:cs="Belleza"/>
        </w:rPr>
      </w:pPr>
    </w:p>
    <w:p w14:paraId="0A55D708" w14:textId="77777777" w:rsidR="0076310E" w:rsidRPr="005A5EF5" w:rsidRDefault="0076310E">
      <w:pPr>
        <w:tabs>
          <w:tab w:val="left" w:pos="511"/>
        </w:tabs>
        <w:rPr>
          <w:rFonts w:ascii="Optima" w:eastAsia="Belleza" w:hAnsi="Optima" w:cs="Belleza"/>
          <w:i/>
        </w:rPr>
      </w:pPr>
    </w:p>
    <w:p w14:paraId="1A26F41F" w14:textId="77777777" w:rsidR="00C26582" w:rsidRPr="005A5EF5" w:rsidRDefault="00000000">
      <w:pPr>
        <w:tabs>
          <w:tab w:val="left" w:pos="511"/>
        </w:tabs>
        <w:rPr>
          <w:rFonts w:ascii="Optima" w:eastAsia="Belleza" w:hAnsi="Optima" w:cs="Belleza"/>
          <w:i/>
        </w:rPr>
      </w:pPr>
      <w:r w:rsidRPr="005A5EF5">
        <w:rPr>
          <w:rFonts w:ascii="Optima" w:eastAsia="Belleza" w:hAnsi="Optima" w:cs="Belleza"/>
          <w:i/>
        </w:rPr>
        <w:t xml:space="preserve">You may either fill in this form in Word and return it by email, or you can print it out and fill it in by hand and then scan it and email it to Cantor Abby Gostein, Mentoring Project Coordinator, at </w:t>
      </w:r>
      <w:hyperlink r:id="rId15" w:history="1">
        <w:r w:rsidR="00677C20" w:rsidRPr="00677C20">
          <w:rPr>
            <w:rStyle w:val="Hyperlink"/>
            <w:rFonts w:ascii="Optima" w:eastAsia="Belleza" w:hAnsi="Optima" w:cs="Belleza"/>
            <w:i/>
          </w:rPr>
          <w:t>agostein@templemusicians.org</w:t>
        </w:r>
      </w:hyperlink>
      <w:r w:rsidR="00677C20">
        <w:rPr>
          <w:rFonts w:ascii="Optima" w:eastAsia="Belleza" w:hAnsi="Optima" w:cs="Belleza"/>
          <w:i/>
        </w:rPr>
        <w:t>.</w:t>
      </w:r>
    </w:p>
    <w:p w14:paraId="6370152A" w14:textId="77777777" w:rsidR="00C26582" w:rsidRPr="005A5EF5" w:rsidRDefault="00C26582">
      <w:pPr>
        <w:tabs>
          <w:tab w:val="left" w:pos="511"/>
        </w:tabs>
        <w:rPr>
          <w:rFonts w:ascii="Optima" w:eastAsia="Belleza" w:hAnsi="Optima" w:cs="Belleza"/>
          <w:i/>
        </w:rPr>
      </w:pPr>
    </w:p>
    <w:p w14:paraId="5DE8C62C" w14:textId="77777777" w:rsidR="00C26582" w:rsidRPr="005A5EF5" w:rsidRDefault="00000000">
      <w:pPr>
        <w:rPr>
          <w:rFonts w:ascii="Optima" w:eastAsia="Belleza" w:hAnsi="Optima" w:cs="Belleza"/>
          <w:i/>
        </w:rPr>
      </w:pPr>
      <w:r w:rsidRPr="005A5EF5">
        <w:rPr>
          <w:rFonts w:ascii="Optima" w:eastAsia="Belleza" w:hAnsi="Optima" w:cs="Belleza"/>
          <w:i/>
        </w:rPr>
        <w:t>Thank you for your application to the Guild of Temple Musicians Mentoring Project.  You’ll be hearing from us soon.</w:t>
      </w:r>
    </w:p>
    <w:sectPr w:rsidR="00C26582" w:rsidRPr="005A5EF5" w:rsidSect="00733F6B">
      <w:type w:val="continuous"/>
      <w:pgSz w:w="12240" w:h="15840"/>
      <w:pgMar w:top="1053"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68C5F" w14:textId="77777777" w:rsidR="00325C8E" w:rsidRDefault="00325C8E">
      <w:r>
        <w:separator/>
      </w:r>
    </w:p>
  </w:endnote>
  <w:endnote w:type="continuationSeparator" w:id="0">
    <w:p w14:paraId="3C978528" w14:textId="77777777" w:rsidR="00325C8E" w:rsidRDefault="00325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CB710A9-8068-694D-905E-6F41D8622C15}"/>
    <w:embedBold r:id="rId2" w:fontKey="{5C56D7A2-1A4A-394D-B04D-AE790E942F61}"/>
  </w:font>
  <w:font w:name="Times New Roman">
    <w:panose1 w:val="02020603050405020304"/>
    <w:charset w:val="00"/>
    <w:family w:val="roman"/>
    <w:pitch w:val="variable"/>
    <w:sig w:usb0="E0002EFF" w:usb1="C000785B" w:usb2="00000009" w:usb3="00000000" w:csb0="000001FF" w:csb1="00000000"/>
    <w:embedRegular r:id="rId3" w:fontKey="{233AD37D-EAA3-2140-881C-508BAF4D98D7}"/>
    <w:embedBold r:id="rId4" w:fontKey="{BAB61D76-097D-CE43-BAF0-A1A55CBD8ACC}"/>
  </w:font>
  <w:font w:name="Georgia">
    <w:panose1 w:val="02040502050405020303"/>
    <w:charset w:val="00"/>
    <w:family w:val="roman"/>
    <w:pitch w:val="variable"/>
    <w:sig w:usb0="00000287" w:usb1="00000000" w:usb2="00000000" w:usb3="00000000" w:csb0="0000009F" w:csb1="00000000"/>
    <w:embedRegular r:id="rId5" w:fontKey="{69A0E52B-94F9-5B45-A42B-F228D57F8E02}"/>
    <w:embedItalic r:id="rId6" w:fontKey="{B18AC5E8-C96D-884E-8AB9-9109410BA84B}"/>
  </w:font>
  <w:font w:name="Optima">
    <w:panose1 w:val="02000503060000020004"/>
    <w:charset w:val="00"/>
    <w:family w:val="auto"/>
    <w:pitch w:val="variable"/>
    <w:sig w:usb0="80000067" w:usb1="00000000" w:usb2="00000000" w:usb3="00000000" w:csb0="00000001" w:csb1="00000000"/>
  </w:font>
  <w:font w:name="Belleza">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3" w:fontKey="{3B052FFA-F26C-0E4D-80BE-8F8595189477}"/>
  </w:font>
  <w:font w:name="Arial">
    <w:panose1 w:val="020B0604020202020204"/>
    <w:charset w:val="00"/>
    <w:family w:val="swiss"/>
    <w:pitch w:val="variable"/>
    <w:sig w:usb0="E0002AFF" w:usb1="C0007843" w:usb2="00000009" w:usb3="00000000" w:csb0="000001FF" w:csb1="00000000"/>
    <w:embedRegular r:id="rId14" w:fontKey="{F087F91C-C8D9-D34E-8EEF-4E72E7122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1925" w14:textId="77777777" w:rsidR="00C26582"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546F45" w14:textId="77777777" w:rsidR="00C26582" w:rsidRDefault="00C26582">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8E97B" w14:textId="77777777" w:rsidR="00C26582" w:rsidRDefault="00000000">
    <w:pPr>
      <w:pBdr>
        <w:top w:val="nil"/>
        <w:left w:val="nil"/>
        <w:bottom w:val="nil"/>
        <w:right w:val="nil"/>
        <w:between w:val="nil"/>
      </w:pBdr>
      <w:tabs>
        <w:tab w:val="center" w:pos="4680"/>
        <w:tab w:val="right" w:pos="9360"/>
      </w:tabs>
      <w:jc w:val="right"/>
      <w:rPr>
        <w:rFonts w:ascii="Belleza" w:eastAsia="Belleza" w:hAnsi="Belleza" w:cs="Belleza"/>
        <w:color w:val="000000"/>
      </w:rPr>
    </w:pPr>
    <w:r>
      <w:rPr>
        <w:rFonts w:ascii="Belleza" w:eastAsia="Belleza" w:hAnsi="Belleza" w:cs="Belleza"/>
        <w:color w:val="000000"/>
      </w:rPr>
      <w:fldChar w:fldCharType="begin"/>
    </w:r>
    <w:r>
      <w:rPr>
        <w:rFonts w:ascii="Belleza" w:eastAsia="Belleza" w:hAnsi="Belleza" w:cs="Belleza"/>
        <w:color w:val="000000"/>
      </w:rPr>
      <w:instrText>PAGE</w:instrText>
    </w:r>
    <w:r>
      <w:rPr>
        <w:rFonts w:ascii="Belleza" w:eastAsia="Belleza" w:hAnsi="Belleza" w:cs="Belleza"/>
        <w:color w:val="000000"/>
      </w:rPr>
      <w:fldChar w:fldCharType="separate"/>
    </w:r>
    <w:r w:rsidR="0076310E">
      <w:rPr>
        <w:rFonts w:ascii="Belleza" w:eastAsia="Belleza" w:hAnsi="Belleza" w:cs="Belleza"/>
        <w:noProof/>
        <w:color w:val="000000"/>
      </w:rPr>
      <w:t>1</w:t>
    </w:r>
    <w:r>
      <w:rPr>
        <w:rFonts w:ascii="Belleza" w:eastAsia="Belleza" w:hAnsi="Belleza" w:cs="Belleza"/>
        <w:color w:val="000000"/>
      </w:rPr>
      <w:fldChar w:fldCharType="end"/>
    </w:r>
  </w:p>
  <w:p w14:paraId="63E1D133" w14:textId="77777777" w:rsidR="00C26582" w:rsidRDefault="00000000">
    <w:pPr>
      <w:pBdr>
        <w:top w:val="nil"/>
        <w:left w:val="nil"/>
        <w:bottom w:val="nil"/>
        <w:right w:val="nil"/>
        <w:between w:val="nil"/>
      </w:pBdr>
      <w:tabs>
        <w:tab w:val="center" w:pos="4680"/>
        <w:tab w:val="right" w:pos="9360"/>
      </w:tabs>
      <w:ind w:right="360"/>
      <w:rPr>
        <w:rFonts w:ascii="Belleza" w:eastAsia="Belleza" w:hAnsi="Belleza" w:cs="Belleza"/>
        <w:i/>
        <w:color w:val="000000"/>
        <w:sz w:val="18"/>
        <w:szCs w:val="18"/>
      </w:rPr>
    </w:pPr>
    <w:r>
      <w:rPr>
        <w:rFonts w:ascii="Belleza" w:eastAsia="Belleza" w:hAnsi="Belleza" w:cs="Belleza"/>
        <w:i/>
        <w:color w:val="000000"/>
        <w:sz w:val="18"/>
        <w:szCs w:val="18"/>
      </w:rPr>
      <w:t xml:space="preserve">GTM </w:t>
    </w:r>
    <w:r w:rsidR="002C3A7F">
      <w:rPr>
        <w:rFonts w:ascii="Belleza" w:eastAsia="Belleza" w:hAnsi="Belleza" w:cs="Belleza"/>
        <w:i/>
        <w:color w:val="000000"/>
        <w:sz w:val="18"/>
        <w:szCs w:val="18"/>
      </w:rPr>
      <w:t>mentor</w:t>
    </w:r>
    <w:r>
      <w:rPr>
        <w:rFonts w:ascii="Belleza" w:eastAsia="Belleza" w:hAnsi="Belleza" w:cs="Belleza"/>
        <w:i/>
        <w:color w:val="000000"/>
        <w:sz w:val="18"/>
        <w:szCs w:val="18"/>
      </w:rPr>
      <w:t xml:space="preserve"> application form</w:t>
    </w:r>
  </w:p>
  <w:p w14:paraId="6923703C" w14:textId="77777777" w:rsidR="00C26582" w:rsidRDefault="00000000">
    <w:pPr>
      <w:pBdr>
        <w:top w:val="nil"/>
        <w:left w:val="nil"/>
        <w:bottom w:val="nil"/>
        <w:right w:val="nil"/>
        <w:between w:val="nil"/>
      </w:pBdr>
      <w:tabs>
        <w:tab w:val="center" w:pos="4680"/>
        <w:tab w:val="right" w:pos="9360"/>
      </w:tabs>
      <w:rPr>
        <w:rFonts w:ascii="Belleza" w:eastAsia="Belleza" w:hAnsi="Belleza" w:cs="Belleza"/>
        <w:i/>
        <w:color w:val="000000"/>
        <w:sz w:val="18"/>
        <w:szCs w:val="18"/>
      </w:rPr>
    </w:pPr>
    <w:r>
      <w:rPr>
        <w:rFonts w:ascii="Belleza" w:eastAsia="Belleza" w:hAnsi="Belleza" w:cs="Belleza"/>
        <w:i/>
        <w:color w:val="000000"/>
        <w:sz w:val="18"/>
        <w:szCs w:val="18"/>
      </w:rPr>
      <w:t>Created 1</w:t>
    </w:r>
    <w:r w:rsidR="002C3A7F">
      <w:rPr>
        <w:rFonts w:ascii="Belleza" w:eastAsia="Belleza" w:hAnsi="Belleza" w:cs="Belleza"/>
        <w:i/>
        <w:color w:val="000000"/>
        <w:sz w:val="18"/>
        <w:szCs w:val="18"/>
      </w:rPr>
      <w:t>1/25/2025</w:t>
    </w:r>
    <w:r>
      <w:rPr>
        <w:rFonts w:ascii="Belleza" w:eastAsia="Belleza" w:hAnsi="Belleza" w:cs="Belleza"/>
        <w:i/>
        <w:color w:val="000000"/>
        <w:sz w:val="18"/>
        <w:szCs w:val="18"/>
      </w:rPr>
      <w:t xml:space="preserve">  Updated </w:t>
    </w:r>
    <w:r>
      <w:rPr>
        <w:rFonts w:ascii="Belleza" w:eastAsia="Belleza" w:hAnsi="Belleza" w:cs="Belleza"/>
        <w:i/>
        <w:sz w:val="18"/>
        <w:szCs w:val="18"/>
      </w:rPr>
      <w:t>11/</w:t>
    </w:r>
    <w:r w:rsidR="002C3A7F">
      <w:rPr>
        <w:rFonts w:ascii="Belleza" w:eastAsia="Belleza" w:hAnsi="Belleza" w:cs="Belleza"/>
        <w:i/>
        <w:sz w:val="18"/>
        <w:szCs w:val="18"/>
      </w:rPr>
      <w:t>2</w:t>
    </w:r>
    <w:r w:rsidR="00D6304E">
      <w:rPr>
        <w:rFonts w:ascii="Belleza" w:eastAsia="Belleza" w:hAnsi="Belleza" w:cs="Belleza"/>
        <w:i/>
        <w:sz w:val="18"/>
        <w:szCs w:val="18"/>
      </w:rPr>
      <w:t>8</w:t>
    </w:r>
    <w:r>
      <w:rPr>
        <w:rFonts w:ascii="Belleza" w:eastAsia="Belleza" w:hAnsi="Belleza" w:cs="Belleza"/>
        <w:i/>
        <w:sz w:val="18"/>
        <w:szCs w:val="18"/>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7780" w14:textId="77777777" w:rsidR="00C26582" w:rsidRDefault="00C2658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7F019" w14:textId="77777777" w:rsidR="00325C8E" w:rsidRDefault="00325C8E">
      <w:r>
        <w:separator/>
      </w:r>
    </w:p>
  </w:footnote>
  <w:footnote w:type="continuationSeparator" w:id="0">
    <w:p w14:paraId="28C65083" w14:textId="77777777" w:rsidR="00325C8E" w:rsidRDefault="00325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10D9" w14:textId="77777777" w:rsidR="00C26582" w:rsidRDefault="00C2658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A544F" w14:textId="77777777" w:rsidR="00C26582" w:rsidRDefault="00C2658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2292" w14:textId="77777777" w:rsidR="00C26582" w:rsidRDefault="00C26582">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attachedTemplate r:id="rId1"/>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3EE"/>
    <w:rsid w:val="000255E2"/>
    <w:rsid w:val="000415DA"/>
    <w:rsid w:val="000B50C5"/>
    <w:rsid w:val="000C79F9"/>
    <w:rsid w:val="00174CC2"/>
    <w:rsid w:val="001C7474"/>
    <w:rsid w:val="00271B46"/>
    <w:rsid w:val="002A76D2"/>
    <w:rsid w:val="002C3A7F"/>
    <w:rsid w:val="002F04BC"/>
    <w:rsid w:val="00325C8E"/>
    <w:rsid w:val="00395C8D"/>
    <w:rsid w:val="00457177"/>
    <w:rsid w:val="00560ECD"/>
    <w:rsid w:val="005A5EF5"/>
    <w:rsid w:val="005C1504"/>
    <w:rsid w:val="005C23EE"/>
    <w:rsid w:val="00652ACF"/>
    <w:rsid w:val="00677C20"/>
    <w:rsid w:val="00733F6B"/>
    <w:rsid w:val="0076310E"/>
    <w:rsid w:val="00784CD3"/>
    <w:rsid w:val="007A6B62"/>
    <w:rsid w:val="008D150F"/>
    <w:rsid w:val="009C02E3"/>
    <w:rsid w:val="009E41B8"/>
    <w:rsid w:val="00C26582"/>
    <w:rsid w:val="00D544C9"/>
    <w:rsid w:val="00D6304E"/>
    <w:rsid w:val="00E3364A"/>
    <w:rsid w:val="00F31321"/>
    <w:rsid w:val="00FC62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5BD0AAA3"/>
  <w15:docId w15:val="{9CC92DD5-8F2C-054C-9D7F-CE1AE43C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819A5"/>
    <w:pPr>
      <w:tabs>
        <w:tab w:val="center" w:pos="4680"/>
        <w:tab w:val="right" w:pos="9360"/>
      </w:tabs>
    </w:pPr>
  </w:style>
  <w:style w:type="character" w:customStyle="1" w:styleId="HeaderChar">
    <w:name w:val="Header Char"/>
    <w:basedOn w:val="DefaultParagraphFont"/>
    <w:link w:val="Header"/>
    <w:uiPriority w:val="99"/>
    <w:rsid w:val="004819A5"/>
  </w:style>
  <w:style w:type="paragraph" w:styleId="Footer">
    <w:name w:val="footer"/>
    <w:basedOn w:val="Normal"/>
    <w:link w:val="FooterChar"/>
    <w:uiPriority w:val="99"/>
    <w:unhideWhenUsed/>
    <w:rsid w:val="004819A5"/>
    <w:pPr>
      <w:tabs>
        <w:tab w:val="center" w:pos="4680"/>
        <w:tab w:val="right" w:pos="9360"/>
      </w:tabs>
    </w:pPr>
  </w:style>
  <w:style w:type="character" w:customStyle="1" w:styleId="FooterChar">
    <w:name w:val="Footer Char"/>
    <w:basedOn w:val="DefaultParagraphFont"/>
    <w:link w:val="Footer"/>
    <w:uiPriority w:val="99"/>
    <w:rsid w:val="004819A5"/>
  </w:style>
  <w:style w:type="character" w:styleId="Hyperlink">
    <w:name w:val="Hyperlink"/>
    <w:basedOn w:val="DefaultParagraphFont"/>
    <w:uiPriority w:val="99"/>
    <w:unhideWhenUsed/>
    <w:rsid w:val="00816B19"/>
    <w:rPr>
      <w:color w:val="0563C1" w:themeColor="hyperlink"/>
      <w:u w:val="single"/>
    </w:rPr>
  </w:style>
  <w:style w:type="character" w:styleId="UnresolvedMention">
    <w:name w:val="Unresolved Mention"/>
    <w:basedOn w:val="DefaultParagraphFont"/>
    <w:uiPriority w:val="99"/>
    <w:semiHidden/>
    <w:unhideWhenUsed/>
    <w:rsid w:val="00816B19"/>
    <w:rPr>
      <w:color w:val="605E5C"/>
      <w:shd w:val="clear" w:color="auto" w:fill="E1DFDD"/>
    </w:rPr>
  </w:style>
  <w:style w:type="character" w:styleId="CommentReference">
    <w:name w:val="annotation reference"/>
    <w:basedOn w:val="DefaultParagraphFont"/>
    <w:uiPriority w:val="99"/>
    <w:semiHidden/>
    <w:unhideWhenUsed/>
    <w:rsid w:val="0095132C"/>
    <w:rPr>
      <w:sz w:val="16"/>
      <w:szCs w:val="16"/>
    </w:rPr>
  </w:style>
  <w:style w:type="paragraph" w:styleId="CommentText">
    <w:name w:val="annotation text"/>
    <w:basedOn w:val="Normal"/>
    <w:link w:val="CommentTextChar"/>
    <w:uiPriority w:val="99"/>
    <w:semiHidden/>
    <w:unhideWhenUsed/>
    <w:rsid w:val="0095132C"/>
    <w:rPr>
      <w:sz w:val="20"/>
      <w:szCs w:val="20"/>
    </w:rPr>
  </w:style>
  <w:style w:type="character" w:customStyle="1" w:styleId="CommentTextChar">
    <w:name w:val="Comment Text Char"/>
    <w:basedOn w:val="DefaultParagraphFont"/>
    <w:link w:val="CommentText"/>
    <w:uiPriority w:val="99"/>
    <w:semiHidden/>
    <w:rsid w:val="0095132C"/>
    <w:rPr>
      <w:sz w:val="20"/>
      <w:szCs w:val="20"/>
    </w:rPr>
  </w:style>
  <w:style w:type="paragraph" w:styleId="CommentSubject">
    <w:name w:val="annotation subject"/>
    <w:basedOn w:val="CommentText"/>
    <w:next w:val="CommentText"/>
    <w:link w:val="CommentSubjectChar"/>
    <w:uiPriority w:val="99"/>
    <w:semiHidden/>
    <w:unhideWhenUsed/>
    <w:rsid w:val="0095132C"/>
    <w:rPr>
      <w:b/>
      <w:bCs/>
    </w:rPr>
  </w:style>
  <w:style w:type="character" w:customStyle="1" w:styleId="CommentSubjectChar">
    <w:name w:val="Comment Subject Char"/>
    <w:basedOn w:val="CommentTextChar"/>
    <w:link w:val="CommentSubject"/>
    <w:uiPriority w:val="99"/>
    <w:semiHidden/>
    <w:rsid w:val="0095132C"/>
    <w:rPr>
      <w:b/>
      <w:bCs/>
      <w:sz w:val="20"/>
      <w:szCs w:val="20"/>
    </w:rPr>
  </w:style>
  <w:style w:type="paragraph" w:styleId="Revision">
    <w:name w:val="Revision"/>
    <w:hidden/>
    <w:uiPriority w:val="99"/>
    <w:semiHidden/>
    <w:rsid w:val="0095132C"/>
  </w:style>
  <w:style w:type="character" w:styleId="PageNumber">
    <w:name w:val="page number"/>
    <w:basedOn w:val="DefaultParagraphFont"/>
    <w:uiPriority w:val="99"/>
    <w:semiHidden/>
    <w:unhideWhenUsed/>
    <w:rsid w:val="00105F7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gostein@templemusicians.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agostein@templemusicians.org"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Desktop/GTM%20Website/GTM%20Mentor%20Application%20Form%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skKj+hW/xtXdtnx4HIIUgeCsZw==">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GTM Mentor Application Form 2025.dotx</Template>
  <TotalTime>0</TotalTime>
  <Pages>2</Pages>
  <Words>378</Words>
  <Characters>2155</Characters>
  <Application>Microsoft Office Word</Application>
  <DocSecurity>0</DocSecurity>
  <Lines>17</Lines>
  <Paragraphs>5</Paragraphs>
  <ScaleCrop>false</ScaleCrop>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Lauren McDaniel</cp:lastModifiedBy>
  <cp:revision>1</cp:revision>
  <dcterms:created xsi:type="dcterms:W3CDTF">2025-12-02T17:46:00Z</dcterms:created>
  <dcterms:modified xsi:type="dcterms:W3CDTF">2025-12-02T17:46:00Z</dcterms:modified>
</cp:coreProperties>
</file>